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96087" w14:textId="77777777" w:rsidR="00386EEE" w:rsidRPr="005C18E9" w:rsidRDefault="00FE2433" w:rsidP="001C2E8E">
      <w:pPr>
        <w:pStyle w:val="Titeloben"/>
        <w:spacing w:before="600"/>
      </w:pPr>
      <w:r>
        <w:t xml:space="preserve">Weiterentwicklung der </w:t>
      </w:r>
      <w:r w:rsidR="0015787C">
        <w:t xml:space="preserve">Bildungsstandards </w:t>
      </w:r>
      <w:r>
        <w:t xml:space="preserve">in der Sekundarstufe I </w:t>
      </w:r>
      <w:r w:rsidR="007011DD">
        <w:br/>
      </w:r>
      <w:r>
        <w:t>für die erste Fremdsprache</w:t>
      </w:r>
    </w:p>
    <w:p w14:paraId="25096AB1" w14:textId="77777777" w:rsidR="00F00512" w:rsidRDefault="00F00512" w:rsidP="00F00512">
      <w:pPr>
        <w:pStyle w:val="Titel"/>
        <w:spacing w:after="0"/>
      </w:pPr>
      <w:r>
        <w:t xml:space="preserve">Illustrierende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p>
    <w:p w14:paraId="0238E06E" w14:textId="5B995973" w:rsidR="00386EEE" w:rsidRPr="001A6120" w:rsidRDefault="00FE2433" w:rsidP="00F00512">
      <w:pPr>
        <w:pStyle w:val="Titel"/>
        <w:spacing w:before="0"/>
      </w:pPr>
      <w:r>
        <w:t>Englisch</w:t>
      </w:r>
    </w:p>
    <w:p w14:paraId="5B069714" w14:textId="77777777" w:rsidR="0069509E" w:rsidRDefault="00FF253C" w:rsidP="00F00512">
      <w:pPr>
        <w:pStyle w:val="berschrift1"/>
        <w:numPr>
          <w:ilvl w:val="0"/>
          <w:numId w:val="0"/>
        </w:numPr>
      </w:pPr>
      <w:r>
        <w:t>Kurzbeschreibung</w:t>
      </w:r>
    </w:p>
    <w:p w14:paraId="26DEC02C" w14:textId="542BE092" w:rsidR="0015787C" w:rsidRPr="006C182E" w:rsidRDefault="000D4A02" w:rsidP="006C182E">
      <w:pPr>
        <w:pStyle w:val="KeinLeerraum"/>
      </w:pPr>
      <w:r>
        <w:t>Drawing with words</w:t>
      </w:r>
    </w:p>
    <w:p w14:paraId="4A7F23A9" w14:textId="0BC39281" w:rsidR="0015787C" w:rsidRDefault="00460A2A" w:rsidP="007C6572">
      <w:pPr>
        <w:pStyle w:val="Textkrper"/>
      </w:pPr>
      <w:r>
        <w:t>Die</w:t>
      </w:r>
      <w:r w:rsidR="00FE32B5">
        <w:t>se</w:t>
      </w:r>
      <w:r>
        <w:t xml:space="preserve"> Aufgabe wurde </w:t>
      </w:r>
      <w:r w:rsidR="00FE32B5">
        <w:t>von Fachexpertinnen und Fachexperten der Länder, überwiegend Lehrkräften, entwickelt. Die Aufgabenentwickl</w:t>
      </w:r>
      <w:r w:rsidR="00FE2433">
        <w:t>ungs</w:t>
      </w:r>
      <w:r w:rsidR="00FE32B5">
        <w:t>gruppe wurde von Wissenschaftlerinnen und Wissenschaftlern der Fachdidaktik</w:t>
      </w:r>
      <w:r w:rsidR="00FE2433">
        <w:t xml:space="preserve"> Englisch </w:t>
      </w:r>
      <w:r w:rsidR="00FE32B5">
        <w:t xml:space="preserve">beraten. Das </w:t>
      </w:r>
      <w:r>
        <w:t xml:space="preserve">Institut </w:t>
      </w:r>
      <w:r w:rsidR="003E755C">
        <w:t>zur</w:t>
      </w:r>
      <w:r>
        <w:t xml:space="preserve"> Qualitätsentwicklung im Bildungswesen</w:t>
      </w:r>
      <w:r w:rsidR="00FE32B5">
        <w:t xml:space="preserve"> hat den Prozess koordiniert.</w:t>
      </w:r>
    </w:p>
    <w:p w14:paraId="0A87F5C5" w14:textId="77777777" w:rsidR="0048691F" w:rsidRDefault="00575916" w:rsidP="006C182E">
      <w:pPr>
        <w:pStyle w:val="Zwischenberschrift"/>
      </w:pPr>
      <w:r>
        <w:t>Zusammenfassung:</w:t>
      </w:r>
    </w:p>
    <w:p w14:paraId="1948B99E" w14:textId="0DB3F4C6" w:rsidR="0048691F" w:rsidRPr="0048691F" w:rsidRDefault="000D4A02" w:rsidP="0048691F">
      <w:pPr>
        <w:pStyle w:val="Textkrper"/>
        <w:spacing w:after="120"/>
      </w:pPr>
      <w:r>
        <w:rPr>
          <w:bCs/>
        </w:rPr>
        <w:t>KI-generierte Bilder</w:t>
      </w:r>
      <w:r>
        <w:rPr>
          <w:b/>
        </w:rPr>
        <w:t xml:space="preserve"> </w:t>
      </w:r>
      <w:r>
        <w:t xml:space="preserve">sind bereits heute fester Bestandteil der Lebenswelt der </w:t>
      </w:r>
      <w:r w:rsidR="00045162">
        <w:t>Schülerinnen und Schüler</w:t>
      </w:r>
      <w:r>
        <w:t xml:space="preserve"> (</w:t>
      </w:r>
      <w:r w:rsidR="005D5D4C">
        <w:t>z. B.</w:t>
      </w:r>
      <w:r>
        <w:t xml:space="preserve"> KI</w:t>
      </w:r>
      <w:r w:rsidR="005F531B">
        <w:t>-</w:t>
      </w:r>
      <w:r>
        <w:t xml:space="preserve">bearbeitete Profilbilder in sozialen Netzwerken, KI-generierte Bilder in Nachrichtenformaten). Gleichzeitig eröffnen KI-basierte Bildgeneratoren neue Wege, kreativ tätig zu werden, die auch im persönlichen und beruflichen Kontext der </w:t>
      </w:r>
      <w:r w:rsidR="00045162">
        <w:t>Schülerinnen und Schüler</w:t>
      </w:r>
      <w:r>
        <w:t xml:space="preserve"> Anwendung finden. Im Rahmen der Lernaufgabe erproben die </w:t>
      </w:r>
      <w:r w:rsidR="00045162">
        <w:t>Schülerinnen und Schüler</w:t>
      </w:r>
      <w:r>
        <w:t xml:space="preserve"> den Einsatz KI-basierter Text-zu-Bild-Generatoren exemplarisch anhand der Textrezeption und</w:t>
      </w:r>
      <w:r w:rsidR="001E4F18">
        <w:t xml:space="preserve"> </w:t>
      </w:r>
      <w:r w:rsidR="001E4F18">
        <w:noBreakHyphen/>
      </w:r>
      <w:r>
        <w:t>produktion und reflektieren die Vor- und Nachteile textbasierter Bildgeneration kritisch.</w:t>
      </w:r>
    </w:p>
    <w:tbl>
      <w:tblPr>
        <w:tblStyle w:val="Tabellenraster"/>
        <w:tblW w:w="0" w:type="auto"/>
        <w:tblInd w:w="-5" w:type="dxa"/>
        <w:tblCellMar>
          <w:top w:w="57" w:type="dxa"/>
          <w:bottom w:w="57" w:type="dxa"/>
        </w:tblCellMar>
        <w:tblLook w:val="04A0" w:firstRow="1" w:lastRow="0" w:firstColumn="1" w:lastColumn="0" w:noHBand="0" w:noVBand="1"/>
      </w:tblPr>
      <w:tblGrid>
        <w:gridCol w:w="3161"/>
        <w:gridCol w:w="5904"/>
      </w:tblGrid>
      <w:tr w:rsidR="0015787C" w:rsidRPr="00845142" w14:paraId="3A9EA407" w14:textId="2DFE7D6B" w:rsidTr="00982927">
        <w:tc>
          <w:tcPr>
            <w:tcW w:w="3161" w:type="dxa"/>
            <w:shd w:val="clear" w:color="auto" w:fill="D9D9D9" w:themeFill="background1" w:themeFillShade="D9"/>
          </w:tcPr>
          <w:p w14:paraId="2F27D666" w14:textId="22F04008" w:rsidR="0015787C" w:rsidRPr="008D7A8B" w:rsidRDefault="00445F3F" w:rsidP="00982927">
            <w:pPr>
              <w:pStyle w:val="Textkrper"/>
              <w:spacing w:before="0"/>
              <w:jc w:val="left"/>
              <w:rPr>
                <w:b/>
              </w:rPr>
            </w:pPr>
            <w:r>
              <w:rPr>
                <w:b/>
              </w:rPr>
              <w:t>Funktionale kommunikative Kompetenzbereiche</w:t>
            </w:r>
          </w:p>
        </w:tc>
        <w:tc>
          <w:tcPr>
            <w:tcW w:w="5904" w:type="dxa"/>
          </w:tcPr>
          <w:p w14:paraId="02846DDF" w14:textId="29332E99" w:rsidR="00E613F4" w:rsidRPr="006B2DF2" w:rsidRDefault="000D4A02" w:rsidP="00AF25DD">
            <w:pPr>
              <w:pStyle w:val="Textkrper"/>
              <w:spacing w:before="0"/>
            </w:pPr>
            <w:r>
              <w:t>Schreiben</w:t>
            </w:r>
            <w:r w:rsidR="00905C29">
              <w:t>: S</w:t>
            </w:r>
            <w:r w:rsidR="00244297">
              <w:t>chriftliche Produktion</w:t>
            </w:r>
          </w:p>
        </w:tc>
      </w:tr>
      <w:tr w:rsidR="00687CC3" w14:paraId="17DCDABA" w14:textId="77777777" w:rsidTr="00982927">
        <w:tc>
          <w:tcPr>
            <w:tcW w:w="3161" w:type="dxa"/>
            <w:shd w:val="clear" w:color="auto" w:fill="D9D9D9" w:themeFill="background1" w:themeFillShade="D9"/>
          </w:tcPr>
          <w:p w14:paraId="730778A8" w14:textId="77777777" w:rsidR="00445F3F" w:rsidRDefault="00445F3F" w:rsidP="00982927">
            <w:pPr>
              <w:pStyle w:val="Textkrper"/>
              <w:spacing w:before="0"/>
              <w:rPr>
                <w:b/>
              </w:rPr>
            </w:pPr>
            <w:r>
              <w:rPr>
                <w:b/>
              </w:rPr>
              <w:t xml:space="preserve">Transversale </w:t>
            </w:r>
          </w:p>
          <w:p w14:paraId="00ACB641" w14:textId="77777777" w:rsidR="00687CC3" w:rsidRPr="008D7A8B" w:rsidRDefault="00445F3F" w:rsidP="00982927">
            <w:pPr>
              <w:pStyle w:val="Textkrper"/>
              <w:spacing w:before="0"/>
              <w:rPr>
                <w:b/>
              </w:rPr>
            </w:pPr>
            <w:r>
              <w:rPr>
                <w:b/>
              </w:rPr>
              <w:t>Kompetenzbereiche</w:t>
            </w:r>
          </w:p>
        </w:tc>
        <w:tc>
          <w:tcPr>
            <w:tcW w:w="5904" w:type="dxa"/>
          </w:tcPr>
          <w:p w14:paraId="3B1AD397" w14:textId="77777777" w:rsidR="005C456A" w:rsidRDefault="000D4A02" w:rsidP="00982927">
            <w:pPr>
              <w:pStyle w:val="Textkrper"/>
              <w:spacing w:before="0"/>
            </w:pPr>
            <w:r>
              <w:t>Fremdsprachenspezifische digitale Kompetenz</w:t>
            </w:r>
          </w:p>
          <w:p w14:paraId="7CD87A68" w14:textId="41B796A3" w:rsidR="005C456A" w:rsidRPr="00895504" w:rsidRDefault="005C456A" w:rsidP="00982927">
            <w:pPr>
              <w:pStyle w:val="Textkrper"/>
              <w:spacing w:before="0"/>
            </w:pPr>
            <w:r>
              <w:t>Text- und Medienkompetenz</w:t>
            </w:r>
          </w:p>
        </w:tc>
      </w:tr>
      <w:tr w:rsidR="0015787C" w14:paraId="7606E2CB" w14:textId="77777777" w:rsidTr="00982927">
        <w:tc>
          <w:tcPr>
            <w:tcW w:w="3161" w:type="dxa"/>
            <w:shd w:val="clear" w:color="auto" w:fill="D9D9D9" w:themeFill="background1" w:themeFillShade="D9"/>
          </w:tcPr>
          <w:p w14:paraId="0EBFC2A7" w14:textId="77777777" w:rsidR="0015787C" w:rsidRPr="008D7A8B" w:rsidRDefault="00445F3F" w:rsidP="00982927">
            <w:pPr>
              <w:pStyle w:val="Textkrper"/>
              <w:spacing w:before="0"/>
              <w:rPr>
                <w:b/>
              </w:rPr>
            </w:pPr>
            <w:r>
              <w:rPr>
                <w:b/>
              </w:rPr>
              <w:t>Lernergebnis / Produkt</w:t>
            </w:r>
          </w:p>
        </w:tc>
        <w:tc>
          <w:tcPr>
            <w:tcW w:w="5904" w:type="dxa"/>
          </w:tcPr>
          <w:p w14:paraId="6D9B332B" w14:textId="4B3289E5" w:rsidR="0015787C" w:rsidRPr="00895504" w:rsidRDefault="000D4A02" w:rsidP="00E813E1">
            <w:pPr>
              <w:pStyle w:val="Textkrper"/>
              <w:spacing w:before="0"/>
              <w:rPr>
                <w:rFonts w:eastAsia="Times New Roman"/>
              </w:rPr>
            </w:pPr>
            <w:r>
              <w:t xml:space="preserve">Die </w:t>
            </w:r>
            <w:r w:rsidR="00045162">
              <w:t>Schülerinnen und Schüler</w:t>
            </w:r>
            <w:r>
              <w:t xml:space="preserve"> illustrieren einen selbst verfassten Text mit Hilfe KI-generierter Bilder.</w:t>
            </w:r>
          </w:p>
        </w:tc>
      </w:tr>
      <w:tr w:rsidR="00687CC3" w14:paraId="35431DDF" w14:textId="77777777" w:rsidTr="00982927">
        <w:tc>
          <w:tcPr>
            <w:tcW w:w="3161" w:type="dxa"/>
            <w:shd w:val="clear" w:color="auto" w:fill="D9D9D9" w:themeFill="background1" w:themeFillShade="D9"/>
          </w:tcPr>
          <w:p w14:paraId="01376E6D" w14:textId="77777777" w:rsidR="00687CC3" w:rsidRPr="008D7A8B" w:rsidRDefault="00445F3F" w:rsidP="00982927">
            <w:pPr>
              <w:pStyle w:val="Textkrper"/>
              <w:spacing w:before="0"/>
              <w:rPr>
                <w:b/>
              </w:rPr>
            </w:pPr>
            <w:r>
              <w:rPr>
                <w:b/>
              </w:rPr>
              <w:t>Kommunikative Aktivitäten</w:t>
            </w:r>
          </w:p>
        </w:tc>
        <w:tc>
          <w:tcPr>
            <w:tcW w:w="5904" w:type="dxa"/>
          </w:tcPr>
          <w:p w14:paraId="4693F5A2" w14:textId="6670FF45" w:rsidR="00687CC3" w:rsidRPr="00895504" w:rsidRDefault="005F531B" w:rsidP="00E813E1">
            <w:pPr>
              <w:pStyle w:val="Textkrper"/>
              <w:spacing w:before="0"/>
              <w:rPr>
                <w:rFonts w:eastAsia="Times New Roman"/>
              </w:rPr>
            </w:pPr>
            <w:r>
              <w:rPr>
                <w:rFonts w:eastAsia="Times New Roman"/>
              </w:rPr>
              <w:t>Online</w:t>
            </w:r>
            <w:r w:rsidR="000D4A02">
              <w:rPr>
                <w:rFonts w:eastAsia="Times New Roman"/>
              </w:rPr>
              <w:t>recherche und Bilduntersuchung, fake check, Formulierung und Modifizierung eines prompts</w:t>
            </w:r>
            <w:r w:rsidR="00780D9A">
              <w:rPr>
                <w:rFonts w:eastAsia="Times New Roman"/>
              </w:rPr>
              <w:t>, Erschließung des verwendeten prompts, Nutzung KI-basierter Text-zu-Bild-Generatoren</w:t>
            </w:r>
          </w:p>
        </w:tc>
      </w:tr>
      <w:tr w:rsidR="0015787C" w14:paraId="23937B11" w14:textId="77777777" w:rsidTr="00982927">
        <w:tc>
          <w:tcPr>
            <w:tcW w:w="3161" w:type="dxa"/>
            <w:shd w:val="clear" w:color="auto" w:fill="D9D9D9" w:themeFill="background1" w:themeFillShade="D9"/>
          </w:tcPr>
          <w:p w14:paraId="6ADDC708" w14:textId="77777777" w:rsidR="0015787C" w:rsidRPr="008D7A8B" w:rsidRDefault="00445F3F" w:rsidP="00982927">
            <w:pPr>
              <w:pStyle w:val="Textkrper"/>
              <w:spacing w:before="0"/>
              <w:rPr>
                <w:b/>
              </w:rPr>
            </w:pPr>
            <w:r>
              <w:rPr>
                <w:b/>
              </w:rPr>
              <w:t>Abschluss</w:t>
            </w:r>
          </w:p>
        </w:tc>
        <w:tc>
          <w:tcPr>
            <w:tcW w:w="5904" w:type="dxa"/>
          </w:tcPr>
          <w:p w14:paraId="592961A2" w14:textId="23AC4EE4" w:rsidR="00875049" w:rsidRPr="00895504" w:rsidRDefault="00045162" w:rsidP="00982927">
            <w:pPr>
              <w:pStyle w:val="Textkrper"/>
              <w:spacing w:before="0"/>
            </w:pPr>
            <w:r>
              <w:t>Mittlerer Schulabschluss (MSA)</w:t>
            </w:r>
          </w:p>
        </w:tc>
      </w:tr>
      <w:tr w:rsidR="0015787C" w14:paraId="3AFE279E" w14:textId="77777777" w:rsidTr="00982927">
        <w:tc>
          <w:tcPr>
            <w:tcW w:w="3161" w:type="dxa"/>
            <w:shd w:val="clear" w:color="auto" w:fill="D9D9D9" w:themeFill="background1" w:themeFillShade="D9"/>
          </w:tcPr>
          <w:p w14:paraId="6BE4EE46" w14:textId="4DA98F90" w:rsidR="0015787C" w:rsidRPr="008D7A8B" w:rsidRDefault="00AF25DD" w:rsidP="00982927">
            <w:pPr>
              <w:pStyle w:val="Textkrper"/>
              <w:spacing w:before="0"/>
              <w:rPr>
                <w:b/>
              </w:rPr>
            </w:pPr>
            <w:r>
              <w:rPr>
                <w:b/>
              </w:rPr>
              <w:t>Jahrgangss</w:t>
            </w:r>
            <w:r w:rsidR="00445F3F">
              <w:rPr>
                <w:b/>
              </w:rPr>
              <w:t>tufe</w:t>
            </w:r>
          </w:p>
        </w:tc>
        <w:tc>
          <w:tcPr>
            <w:tcW w:w="5904" w:type="dxa"/>
          </w:tcPr>
          <w:p w14:paraId="4895EEFC" w14:textId="26D8F0E2" w:rsidR="0015787C" w:rsidRPr="00895504" w:rsidRDefault="000D4A02" w:rsidP="00982927">
            <w:pPr>
              <w:pStyle w:val="Textkrper"/>
              <w:spacing w:before="0"/>
            </w:pPr>
            <w:r>
              <w:t>9</w:t>
            </w:r>
          </w:p>
        </w:tc>
      </w:tr>
      <w:tr w:rsidR="0015787C" w14:paraId="155E8B49" w14:textId="77777777" w:rsidTr="00982927">
        <w:tc>
          <w:tcPr>
            <w:tcW w:w="3161" w:type="dxa"/>
            <w:shd w:val="clear" w:color="auto" w:fill="D9D9D9" w:themeFill="background1" w:themeFillShade="D9"/>
          </w:tcPr>
          <w:p w14:paraId="4342ABB8" w14:textId="77777777" w:rsidR="0015787C" w:rsidRPr="008D7A8B" w:rsidRDefault="00445F3F" w:rsidP="00982927">
            <w:pPr>
              <w:pStyle w:val="Textkrper"/>
              <w:spacing w:before="0"/>
              <w:rPr>
                <w:b/>
              </w:rPr>
            </w:pPr>
            <w:r>
              <w:rPr>
                <w:b/>
              </w:rPr>
              <w:t>Bearbeitungszeit</w:t>
            </w:r>
          </w:p>
        </w:tc>
        <w:tc>
          <w:tcPr>
            <w:tcW w:w="5904" w:type="dxa"/>
          </w:tcPr>
          <w:p w14:paraId="6DD66356" w14:textId="0E6D7DBB" w:rsidR="000D4A02" w:rsidRDefault="000D4A02" w:rsidP="000D4A02">
            <w:r>
              <w:t>Gesamtbearbeitungszeit: Ca. 4 Unterrichtseinheiten</w:t>
            </w:r>
          </w:p>
          <w:p w14:paraId="6FC28B15" w14:textId="6DB05C09" w:rsidR="00E813E1" w:rsidRPr="00895504" w:rsidRDefault="00AF25DD" w:rsidP="000D4A02">
            <w:r>
              <w:t>Teila</w:t>
            </w:r>
            <w:r w:rsidR="000D4A02">
              <w:t>ufgabe 1: 60 Minuten</w:t>
            </w:r>
            <w:r w:rsidR="000D4A02">
              <w:br/>
            </w:r>
            <w:r>
              <w:t>Teila</w:t>
            </w:r>
            <w:r w:rsidR="000D4A02">
              <w:t>ufgabe 2: 30 Minuten</w:t>
            </w:r>
            <w:r w:rsidR="000D4A02">
              <w:br/>
            </w:r>
            <w:r>
              <w:t>Teila</w:t>
            </w:r>
            <w:r w:rsidR="000D4A02">
              <w:t>ufgabe 3: 30 Minuten</w:t>
            </w:r>
            <w:r w:rsidR="000D4A02">
              <w:br/>
            </w:r>
            <w:r>
              <w:t>Teila</w:t>
            </w:r>
            <w:r w:rsidR="000D4A02">
              <w:t>ufgabe 4: 60 Minuten</w:t>
            </w:r>
          </w:p>
        </w:tc>
      </w:tr>
      <w:tr w:rsidR="0015787C" w14:paraId="0141DA67" w14:textId="77777777" w:rsidTr="00982927">
        <w:tc>
          <w:tcPr>
            <w:tcW w:w="3161" w:type="dxa"/>
            <w:shd w:val="clear" w:color="auto" w:fill="D9D9D9" w:themeFill="background1" w:themeFillShade="D9"/>
          </w:tcPr>
          <w:p w14:paraId="67121D4C" w14:textId="77777777" w:rsidR="0015787C" w:rsidRDefault="00445F3F" w:rsidP="00982927">
            <w:pPr>
              <w:pStyle w:val="Textkrper"/>
              <w:spacing w:before="0"/>
              <w:rPr>
                <w:b/>
              </w:rPr>
            </w:pPr>
            <w:r>
              <w:rPr>
                <w:b/>
              </w:rPr>
              <w:lastRenderedPageBreak/>
              <w:t>Hilfsmittel</w:t>
            </w:r>
          </w:p>
        </w:tc>
        <w:tc>
          <w:tcPr>
            <w:tcW w:w="5904" w:type="dxa"/>
          </w:tcPr>
          <w:p w14:paraId="3CFAEC23" w14:textId="609F9A67" w:rsidR="0015787C" w:rsidRPr="00895504" w:rsidRDefault="000D4A02" w:rsidP="00982927">
            <w:pPr>
              <w:pStyle w:val="Textkrper"/>
              <w:spacing w:before="0"/>
            </w:pPr>
            <w:r>
              <w:t xml:space="preserve">Die </w:t>
            </w:r>
            <w:r w:rsidR="00045162">
              <w:t>Schülerinnen und Schüler</w:t>
            </w:r>
            <w:r>
              <w:t xml:space="preserve"> benötigen Zugang zu einem KI-basierten Text-zu-Bild-Generator.</w:t>
            </w:r>
          </w:p>
        </w:tc>
      </w:tr>
    </w:tbl>
    <w:p w14:paraId="14919FB6" w14:textId="77777777" w:rsidR="00F00512" w:rsidRPr="00F00512" w:rsidRDefault="00F00512" w:rsidP="00F00512">
      <w:pPr>
        <w:pStyle w:val="berschrift1"/>
        <w:numPr>
          <w:ilvl w:val="0"/>
          <w:numId w:val="0"/>
        </w:numPr>
        <w:ind w:left="567" w:hanging="567"/>
        <w:rPr>
          <w:rFonts w:eastAsia="Calibri"/>
        </w:rPr>
      </w:pPr>
      <w:bookmarkStart w:id="0" w:name="_GoBack"/>
      <w:bookmarkEnd w:id="0"/>
      <w:r w:rsidRPr="00F00512">
        <w:rPr>
          <w:rFonts w:eastAsia="Calibri"/>
        </w:rPr>
        <w:br w:type="page"/>
      </w:r>
    </w:p>
    <w:p w14:paraId="5311639F" w14:textId="53C70181" w:rsidR="001327BA" w:rsidRDefault="00905BD1" w:rsidP="003626DB">
      <w:pPr>
        <w:pStyle w:val="berschrift1"/>
        <w:rPr>
          <w:rFonts w:eastAsia="Calibri"/>
        </w:rPr>
      </w:pPr>
      <w:r>
        <w:rPr>
          <w:rFonts w:eastAsia="Calibri"/>
        </w:rPr>
        <w:lastRenderedPageBreak/>
        <w:t>Illustrierte Standards</w:t>
      </w:r>
    </w:p>
    <w:p w14:paraId="5A4C6187" w14:textId="739E7937" w:rsidR="00780D9A" w:rsidRDefault="00780D9A" w:rsidP="00780D9A">
      <w:pPr>
        <w:pStyle w:val="Zwischenberschrift"/>
      </w:pPr>
      <w:r>
        <w:t>Schreiben</w:t>
      </w:r>
      <w:r w:rsidR="00893BFC">
        <w:t>: S</w:t>
      </w:r>
      <w:r w:rsidR="00244297">
        <w:t>chriftliche Produktion</w:t>
      </w:r>
      <w:r>
        <w:t xml:space="preserve"> (</w:t>
      </w:r>
      <w:r w:rsidR="00D41605">
        <w:t>Teila</w:t>
      </w:r>
      <w:r>
        <w:t>ufgabe 4)</w:t>
      </w:r>
    </w:p>
    <w:p w14:paraId="68345579" w14:textId="0F0717D8" w:rsidR="005F531B" w:rsidRPr="005F531B" w:rsidRDefault="005F531B" w:rsidP="005F531B">
      <w:pPr>
        <w:pStyle w:val="Textkrper"/>
        <w:rPr>
          <w:i/>
        </w:rPr>
      </w:pPr>
      <w:r w:rsidRPr="005F531B">
        <w:rPr>
          <w:i/>
        </w:rPr>
        <w:t>Die Schülerinnen und Schüler</w:t>
      </w:r>
      <w:r w:rsidR="00244297">
        <w:rPr>
          <w:i/>
        </w:rPr>
        <w:t xml:space="preserve"> können</w:t>
      </w:r>
    </w:p>
    <w:p w14:paraId="3F466DD5" w14:textId="0ADF0B1D" w:rsidR="00780D9A" w:rsidRDefault="00780D9A" w:rsidP="00780D9A">
      <w:pPr>
        <w:pStyle w:val="AufzhlungszeichenEbene1"/>
      </w:pPr>
      <w:r>
        <w:t>strukturell unkomplizierte, zusammenhängende Texte zu vertrauten und gesellschaftlich relevanten Themen verfassen, wobei einzelne kürzere Teile in linearer Abfolge verbunden werden</w:t>
      </w:r>
      <w:r w:rsidR="003B5ED3">
        <w:t>.</w:t>
      </w:r>
    </w:p>
    <w:p w14:paraId="0BF04C8A" w14:textId="6C7166A3" w:rsidR="00780D9A" w:rsidRDefault="00780D9A" w:rsidP="00780D9A">
      <w:pPr>
        <w:pStyle w:val="AufzhlungszeichenEbene1"/>
      </w:pPr>
      <w:r>
        <w:t>(digitale) Hilfsmittel in der Regel selbstständig nutzen, um relativ einfache zusammenhängende Texte zu vertrauten Themen zu verfassen und zu revidieren/korrigieren</w:t>
      </w:r>
      <w:r w:rsidR="003B5ED3">
        <w:t>.</w:t>
      </w:r>
    </w:p>
    <w:p w14:paraId="1CB4FA8A" w14:textId="569870F9" w:rsidR="00780D9A" w:rsidRDefault="00780D9A" w:rsidP="00780D9A">
      <w:pPr>
        <w:pStyle w:val="AufzhlungszeichenEbene1"/>
      </w:pPr>
      <w:r>
        <w:t>das eigene Repertoire an sprachlichen Mitteln mit Hilfe (digitaler) Werkzeuge in der Regel selbstständig erweitern.</w:t>
      </w:r>
    </w:p>
    <w:p w14:paraId="73DEA0ED" w14:textId="55B75524" w:rsidR="00780D9A" w:rsidRDefault="00780D9A" w:rsidP="00780D9A">
      <w:pPr>
        <w:pStyle w:val="Zwischenberschrift"/>
      </w:pPr>
      <w:r>
        <w:t>Text- und Medienkompetenz (</w:t>
      </w:r>
      <w:r w:rsidR="00D41605">
        <w:t>Teila</w:t>
      </w:r>
      <w:r>
        <w:t>ufgaben 1</w:t>
      </w:r>
      <w:r w:rsidR="005F531B">
        <w:t>–</w:t>
      </w:r>
      <w:r>
        <w:t>4)</w:t>
      </w:r>
    </w:p>
    <w:p w14:paraId="46B34578" w14:textId="6EDFCC3C" w:rsidR="00244297" w:rsidRPr="00244297" w:rsidRDefault="00244297" w:rsidP="00244297">
      <w:pPr>
        <w:pStyle w:val="Textkrper"/>
        <w:rPr>
          <w:i/>
        </w:rPr>
      </w:pPr>
      <w:r w:rsidRPr="005F531B">
        <w:rPr>
          <w:i/>
        </w:rPr>
        <w:t>Die Schülerinnen und Schüler</w:t>
      </w:r>
      <w:r>
        <w:rPr>
          <w:i/>
        </w:rPr>
        <w:t xml:space="preserve"> können</w:t>
      </w:r>
    </w:p>
    <w:p w14:paraId="3ED09743" w14:textId="391B8684" w:rsidR="006C2E57" w:rsidRDefault="00780D9A" w:rsidP="00780D9A">
      <w:pPr>
        <w:pStyle w:val="AufzhlungszeichenEbene1"/>
      </w:pPr>
      <w:r>
        <w:t>auf ihnen vertraute (digitale) Werkzeuge beim sprachlichen, inhaltlichen und textuellen Verstehen sowie beim Produzieren eigener Texte in der Regel selbstständig zurückgreifen.</w:t>
      </w:r>
    </w:p>
    <w:p w14:paraId="70045A5B" w14:textId="77777777" w:rsidR="006C2E57" w:rsidRDefault="006C2E57">
      <w:pPr>
        <w:jc w:val="left"/>
      </w:pPr>
      <w:r>
        <w:br w:type="page"/>
      </w:r>
    </w:p>
    <w:p w14:paraId="64192900" w14:textId="406625BA" w:rsidR="003626DB" w:rsidRDefault="003626DB" w:rsidP="0035652B">
      <w:pPr>
        <w:pStyle w:val="berschrift1"/>
      </w:pPr>
      <w:r>
        <w:lastRenderedPageBreak/>
        <w:t>Aufgabe</w:t>
      </w:r>
    </w:p>
    <w:p w14:paraId="041D3A3D" w14:textId="463356F8" w:rsidR="0049673E" w:rsidRDefault="00952833" w:rsidP="0035652B">
      <w:pPr>
        <w:pStyle w:val="ZwischenberschriftFS"/>
      </w:pPr>
      <w:r>
        <w:t>Teila</w:t>
      </w:r>
      <w:r w:rsidR="00862C7F">
        <w:t>ufgabe 1</w:t>
      </w:r>
      <w:r w:rsidR="0055701A">
        <w:t xml:space="preserve">: </w:t>
      </w:r>
      <w:r w:rsidR="0055701A" w:rsidRPr="00DA68EE">
        <w:rPr>
          <w:lang w:val="en-GB"/>
        </w:rPr>
        <w:t>Distorted realities</w:t>
      </w:r>
    </w:p>
    <w:p w14:paraId="43C33542" w14:textId="77777777" w:rsidR="00045162" w:rsidRDefault="00045162" w:rsidP="00045162">
      <w:pPr>
        <w:pStyle w:val="Listenabsatz"/>
        <w:numPr>
          <w:ilvl w:val="0"/>
          <w:numId w:val="4"/>
        </w:numPr>
        <w:spacing w:line="276" w:lineRule="auto"/>
        <w:jc w:val="left"/>
        <w:rPr>
          <w:bCs/>
          <w:lang w:val="en-GB"/>
        </w:rPr>
      </w:pPr>
      <w:r>
        <w:rPr>
          <w:bCs/>
          <w:lang w:val="en-GB"/>
        </w:rPr>
        <w:t>Take a look at the pictures below. Together with a partner, discuss which images are real and which ones were artificially generated. Provide reasons to justify your thoughts. You may use some of the strategies provided in the box below.</w:t>
      </w:r>
    </w:p>
    <w:p w14:paraId="32DEF05B" w14:textId="77777777" w:rsidR="00045162" w:rsidRPr="00602546" w:rsidRDefault="00045162" w:rsidP="00045162">
      <w:pPr>
        <w:pStyle w:val="Listenabsatz"/>
        <w:numPr>
          <w:ilvl w:val="0"/>
          <w:numId w:val="4"/>
        </w:numPr>
        <w:spacing w:line="276" w:lineRule="auto"/>
        <w:jc w:val="left"/>
        <w:rPr>
          <w:bCs/>
          <w:lang w:val="en-GB"/>
        </w:rPr>
      </w:pPr>
      <w:r>
        <w:rPr>
          <w:bCs/>
          <w:lang w:val="en-GB"/>
        </w:rPr>
        <w:t>Choose one picture and use the internet to check whether you guessed correctly. Discuss your findings with your partner.</w:t>
      </w:r>
    </w:p>
    <w:p w14:paraId="2CA54E6B" w14:textId="282DB33C" w:rsidR="00780D9A" w:rsidRDefault="00780D9A" w:rsidP="001711FD">
      <w:pPr>
        <w:pStyle w:val="Textkrpe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667"/>
        <w:gridCol w:w="8"/>
      </w:tblGrid>
      <w:tr w:rsidR="00DE3BDD" w14:paraId="71E3E96D" w14:textId="77777777" w:rsidTr="000F4D87">
        <w:tc>
          <w:tcPr>
            <w:tcW w:w="4395" w:type="dxa"/>
            <w:vAlign w:val="center"/>
          </w:tcPr>
          <w:p w14:paraId="51C96647" w14:textId="05B079E6" w:rsidR="000C1817" w:rsidRDefault="000F4D87" w:rsidP="000C1817">
            <w:pPr>
              <w:spacing w:before="100" w:beforeAutospacing="1" w:after="100" w:afterAutospacing="1"/>
              <w:jc w:val="center"/>
              <w:rPr>
                <w:rFonts w:cstheme="minorHAnsi"/>
                <w:lang w:val="en-GB" w:eastAsia="de-DE"/>
              </w:rPr>
            </w:pPr>
            <w:r>
              <w:rPr>
                <w:rFonts w:cstheme="minorHAnsi"/>
                <w:noProof/>
                <w:lang w:val="en-GB" w:eastAsia="de-DE"/>
              </w:rPr>
              <w:drawing>
                <wp:inline distT="0" distB="0" distL="0" distR="0" wp14:anchorId="49A38353" wp14:editId="05F4D13A">
                  <wp:extent cx="2027582" cy="2027582"/>
                  <wp:effectExtent l="0" t="0" r="0" b="0"/>
                  <wp:docPr id="2" name="Grafik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hlinkClick r:id="rId8"/>
                          </pic:cNvPr>
                          <pic:cNvPicPr/>
                        </pic:nvPicPr>
                        <pic:blipFill>
                          <a:blip r:embed="rId9"/>
                          <a:stretch>
                            <a:fillRect/>
                          </a:stretch>
                        </pic:blipFill>
                        <pic:spPr>
                          <a:xfrm>
                            <a:off x="0" y="0"/>
                            <a:ext cx="2035788" cy="2035788"/>
                          </a:xfrm>
                          <a:prstGeom prst="rect">
                            <a:avLst/>
                          </a:prstGeom>
                        </pic:spPr>
                      </pic:pic>
                    </a:graphicData>
                  </a:graphic>
                </wp:inline>
              </w:drawing>
            </w:r>
          </w:p>
        </w:tc>
        <w:tc>
          <w:tcPr>
            <w:tcW w:w="4675" w:type="dxa"/>
            <w:gridSpan w:val="2"/>
            <w:vAlign w:val="center"/>
          </w:tcPr>
          <w:p w14:paraId="366593CD" w14:textId="028D7D55" w:rsidR="000C1817" w:rsidRDefault="000F4D87" w:rsidP="000C1817">
            <w:pPr>
              <w:spacing w:before="100" w:beforeAutospacing="1" w:after="100" w:afterAutospacing="1"/>
              <w:jc w:val="center"/>
              <w:rPr>
                <w:rFonts w:cstheme="minorHAnsi"/>
                <w:lang w:val="en-GB" w:eastAsia="de-DE"/>
              </w:rPr>
            </w:pPr>
            <w:r>
              <w:rPr>
                <w:rFonts w:cstheme="minorHAnsi"/>
                <w:noProof/>
                <w:lang w:val="en-GB" w:eastAsia="de-DE"/>
              </w:rPr>
              <w:drawing>
                <wp:inline distT="0" distB="0" distL="0" distR="0" wp14:anchorId="03721B37" wp14:editId="24EDE2B2">
                  <wp:extent cx="2027555" cy="2027555"/>
                  <wp:effectExtent l="0" t="0" r="0" b="0"/>
                  <wp:docPr id="4" name="Grafik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0"/>
                          </pic:cNvPr>
                          <pic:cNvPicPr/>
                        </pic:nvPicPr>
                        <pic:blipFill>
                          <a:blip r:embed="rId11"/>
                          <a:stretch>
                            <a:fillRect/>
                          </a:stretch>
                        </pic:blipFill>
                        <pic:spPr>
                          <a:xfrm>
                            <a:off x="0" y="0"/>
                            <a:ext cx="2076549" cy="2076549"/>
                          </a:xfrm>
                          <a:prstGeom prst="rect">
                            <a:avLst/>
                          </a:prstGeom>
                        </pic:spPr>
                      </pic:pic>
                    </a:graphicData>
                  </a:graphic>
                </wp:inline>
              </w:drawing>
            </w:r>
          </w:p>
        </w:tc>
      </w:tr>
      <w:tr w:rsidR="00DE3BDD" w:rsidRPr="00F00512" w14:paraId="2C2AEEEB" w14:textId="77777777" w:rsidTr="000F4D87">
        <w:tc>
          <w:tcPr>
            <w:tcW w:w="4395" w:type="dxa"/>
            <w:vAlign w:val="center"/>
          </w:tcPr>
          <w:p w14:paraId="4F7EDF27" w14:textId="6E7B302C" w:rsidR="00780D9A" w:rsidRDefault="00780D9A" w:rsidP="00843096">
            <w:pPr>
              <w:spacing w:before="120" w:after="100" w:afterAutospacing="1"/>
              <w:ind w:right="57"/>
              <w:rPr>
                <w:lang w:val="en-GB"/>
              </w:rPr>
            </w:pPr>
            <w:r>
              <w:rPr>
                <w:lang w:val="en-GB"/>
              </w:rPr>
              <w:t>Picture 1: Pope Francis wearing a white puffer coat</w:t>
            </w:r>
            <w:r w:rsidR="000C1817">
              <w:rPr>
                <w:lang w:val="en-GB"/>
              </w:rPr>
              <w:t xml:space="preserve"> </w:t>
            </w:r>
            <w:r w:rsidR="000C1817" w:rsidRPr="000C1817">
              <w:rPr>
                <w:sz w:val="16"/>
                <w:lang w:val="en-GB"/>
              </w:rPr>
              <w:t>(</w:t>
            </w:r>
            <w:hyperlink r:id="rId12" w:history="1">
              <w:r w:rsidR="000C1817" w:rsidRPr="000C1817">
                <w:rPr>
                  <w:rStyle w:val="Hyperlink"/>
                  <w:rFonts w:cstheme="minorHAnsi"/>
                  <w:sz w:val="16"/>
                  <w:lang w:val="en-GB" w:eastAsia="de-DE"/>
                </w:rPr>
                <w:t>https://t1p.de/nk7ua</w:t>
              </w:r>
            </w:hyperlink>
            <w:r w:rsidR="000C1817" w:rsidRPr="000C1817">
              <w:rPr>
                <w:rFonts w:cstheme="minorHAnsi"/>
                <w:sz w:val="16"/>
                <w:lang w:val="en-GB" w:eastAsia="de-DE"/>
              </w:rPr>
              <w:t>)</w:t>
            </w:r>
          </w:p>
        </w:tc>
        <w:tc>
          <w:tcPr>
            <w:tcW w:w="4675" w:type="dxa"/>
            <w:gridSpan w:val="2"/>
            <w:vAlign w:val="center"/>
          </w:tcPr>
          <w:p w14:paraId="5143AC04" w14:textId="67DFDB0A" w:rsidR="00780D9A" w:rsidRPr="000C1817" w:rsidRDefault="00780D9A" w:rsidP="00843096">
            <w:pPr>
              <w:spacing w:before="120" w:after="100" w:afterAutospacing="1" w:line="276" w:lineRule="auto"/>
              <w:ind w:left="57"/>
              <w:rPr>
                <w:lang w:val="en-US"/>
              </w:rPr>
            </w:pPr>
            <w:r>
              <w:rPr>
                <w:lang w:val="en-GB"/>
              </w:rPr>
              <w:t>Picture 2: Angela Merkel and Barack Obama eating ice cream at the beach</w:t>
            </w:r>
            <w:r w:rsidR="000C1817">
              <w:rPr>
                <w:lang w:val="en-GB"/>
              </w:rPr>
              <w:t xml:space="preserve"> </w:t>
            </w:r>
            <w:r w:rsidR="000C1817" w:rsidRPr="000C1817">
              <w:rPr>
                <w:sz w:val="16"/>
                <w:lang w:val="en-GB"/>
              </w:rPr>
              <w:t>(</w:t>
            </w:r>
            <w:hyperlink r:id="rId13" w:tgtFrame="_blank" w:history="1">
              <w:r w:rsidR="000C1817" w:rsidRPr="000C1817">
                <w:rPr>
                  <w:rStyle w:val="Hyperlink"/>
                  <w:sz w:val="16"/>
                  <w:lang w:val="en-US"/>
                </w:rPr>
                <w:t>https://t1p.de/6ycie</w:t>
              </w:r>
            </w:hyperlink>
            <w:r w:rsidR="000C1817" w:rsidRPr="000C1817">
              <w:rPr>
                <w:sz w:val="16"/>
                <w:lang w:val="en-US"/>
              </w:rPr>
              <w:t>)</w:t>
            </w:r>
          </w:p>
        </w:tc>
      </w:tr>
      <w:tr w:rsidR="00DE3BDD" w:rsidRPr="00DB2F98" w14:paraId="0ED1430F" w14:textId="77777777" w:rsidTr="000F4D87">
        <w:tc>
          <w:tcPr>
            <w:tcW w:w="4395" w:type="dxa"/>
            <w:vAlign w:val="center"/>
          </w:tcPr>
          <w:p w14:paraId="0EC9BC50" w14:textId="6D9E895A" w:rsidR="00780D9A" w:rsidRDefault="00780D9A" w:rsidP="00A82152">
            <w:pPr>
              <w:spacing w:before="120" w:after="120"/>
              <w:jc w:val="center"/>
              <w:rPr>
                <w:lang w:val="en-GB"/>
              </w:rPr>
            </w:pPr>
            <w:r>
              <w:rPr>
                <w:rFonts w:ascii="Webdings" w:hAnsi="Webdings"/>
                <w:lang w:val="en-GB"/>
              </w:rPr>
              <w:t></w:t>
            </w:r>
            <w:r>
              <w:rPr>
                <w:lang w:val="en-GB"/>
              </w:rPr>
              <w:t xml:space="preserve"> real     </w:t>
            </w:r>
            <w:r>
              <w:rPr>
                <w:rFonts w:ascii="Webdings" w:hAnsi="Webdings"/>
                <w:lang w:val="en-GB"/>
              </w:rPr>
              <w:t></w:t>
            </w:r>
            <w:r>
              <w:rPr>
                <w:lang w:val="en-GB"/>
              </w:rPr>
              <w:t xml:space="preserve"> fake</w:t>
            </w:r>
            <w:r>
              <w:rPr>
                <w:lang w:val="en-GB"/>
              </w:rPr>
              <w:br/>
            </w:r>
            <w:r w:rsidR="005314CD">
              <w:rPr>
                <w:lang w:val="en-GB"/>
              </w:rPr>
              <w:t>______________________________________________________________________________________________________</w:t>
            </w:r>
          </w:p>
        </w:tc>
        <w:tc>
          <w:tcPr>
            <w:tcW w:w="4675" w:type="dxa"/>
            <w:gridSpan w:val="2"/>
            <w:vAlign w:val="center"/>
          </w:tcPr>
          <w:p w14:paraId="6B64A315" w14:textId="2B62941C" w:rsidR="00780D9A" w:rsidRDefault="005314CD" w:rsidP="00A82152">
            <w:pPr>
              <w:spacing w:before="120" w:after="120"/>
              <w:jc w:val="center"/>
              <w:rPr>
                <w:lang w:val="en-GB"/>
              </w:rPr>
            </w:pPr>
            <w:r>
              <w:rPr>
                <w:rFonts w:ascii="Webdings" w:hAnsi="Webdings"/>
                <w:lang w:val="en-GB"/>
              </w:rPr>
              <w:t></w:t>
            </w:r>
            <w:r>
              <w:rPr>
                <w:lang w:val="en-GB"/>
              </w:rPr>
              <w:t xml:space="preserve"> real     </w:t>
            </w:r>
            <w:r>
              <w:rPr>
                <w:rFonts w:ascii="Webdings" w:hAnsi="Webdings"/>
                <w:lang w:val="en-GB"/>
              </w:rPr>
              <w:t></w:t>
            </w:r>
            <w:r>
              <w:rPr>
                <w:lang w:val="en-GB"/>
              </w:rPr>
              <w:t xml:space="preserve"> fake</w:t>
            </w:r>
            <w:r>
              <w:rPr>
                <w:lang w:val="en-GB"/>
              </w:rPr>
              <w:br/>
              <w:t>____________________________________________________________________________________________________________</w:t>
            </w:r>
          </w:p>
        </w:tc>
      </w:tr>
      <w:tr w:rsidR="00DE3BDD" w:rsidRPr="00DB2F98" w14:paraId="5DBD2357" w14:textId="77777777" w:rsidTr="000F4D87">
        <w:tc>
          <w:tcPr>
            <w:tcW w:w="4395" w:type="dxa"/>
            <w:vAlign w:val="center"/>
          </w:tcPr>
          <w:p w14:paraId="4EB9DBE3" w14:textId="31166D96" w:rsidR="00DE3BDD" w:rsidRDefault="00DE3BDD" w:rsidP="00780D9A">
            <w:pPr>
              <w:spacing w:before="100" w:beforeAutospacing="1" w:after="100" w:afterAutospacing="1"/>
              <w:jc w:val="center"/>
              <w:rPr>
                <w:rFonts w:ascii="Webdings" w:hAnsi="Webdings"/>
                <w:lang w:val="en-GB"/>
              </w:rPr>
            </w:pPr>
          </w:p>
        </w:tc>
        <w:tc>
          <w:tcPr>
            <w:tcW w:w="4675" w:type="dxa"/>
            <w:gridSpan w:val="2"/>
            <w:vAlign w:val="center"/>
          </w:tcPr>
          <w:p w14:paraId="4B357B04" w14:textId="2B319039" w:rsidR="00DE3BDD" w:rsidRDefault="00DE3BDD" w:rsidP="00C35C05">
            <w:pPr>
              <w:spacing w:before="100" w:beforeAutospacing="1" w:after="100" w:afterAutospacing="1"/>
              <w:jc w:val="center"/>
              <w:rPr>
                <w:rFonts w:ascii="Webdings" w:hAnsi="Webdings"/>
                <w:lang w:val="en-GB"/>
              </w:rPr>
            </w:pPr>
          </w:p>
        </w:tc>
      </w:tr>
      <w:tr w:rsidR="00DE3BDD" w14:paraId="301417E7" w14:textId="77777777" w:rsidTr="000F4D87">
        <w:tc>
          <w:tcPr>
            <w:tcW w:w="4395" w:type="dxa"/>
            <w:vAlign w:val="center"/>
          </w:tcPr>
          <w:p w14:paraId="0D06559E" w14:textId="27EB5E32" w:rsidR="000C1817" w:rsidRDefault="000F4D87" w:rsidP="000C1817">
            <w:pPr>
              <w:spacing w:before="100" w:beforeAutospacing="1" w:after="100" w:afterAutospacing="1"/>
              <w:jc w:val="center"/>
              <w:rPr>
                <w:rFonts w:cstheme="minorHAnsi"/>
                <w:lang w:val="en-GB" w:eastAsia="de-DE"/>
              </w:rPr>
            </w:pPr>
            <w:r>
              <w:rPr>
                <w:rFonts w:cstheme="minorHAnsi"/>
                <w:noProof/>
                <w:lang w:val="en-GB" w:eastAsia="de-DE"/>
              </w:rPr>
              <w:drawing>
                <wp:inline distT="0" distB="0" distL="0" distR="0" wp14:anchorId="79B33F83" wp14:editId="657AF0D5">
                  <wp:extent cx="1987826" cy="1987826"/>
                  <wp:effectExtent l="0" t="0" r="0" b="0"/>
                  <wp:docPr id="5" name="Grafik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4"/>
                          </pic:cNvPr>
                          <pic:cNvPicPr/>
                        </pic:nvPicPr>
                        <pic:blipFill>
                          <a:blip r:embed="rId15"/>
                          <a:stretch>
                            <a:fillRect/>
                          </a:stretch>
                        </pic:blipFill>
                        <pic:spPr>
                          <a:xfrm>
                            <a:off x="0" y="0"/>
                            <a:ext cx="2017431" cy="2017431"/>
                          </a:xfrm>
                          <a:prstGeom prst="rect">
                            <a:avLst/>
                          </a:prstGeom>
                        </pic:spPr>
                      </pic:pic>
                    </a:graphicData>
                  </a:graphic>
                </wp:inline>
              </w:drawing>
            </w:r>
          </w:p>
        </w:tc>
        <w:tc>
          <w:tcPr>
            <w:tcW w:w="4675" w:type="dxa"/>
            <w:gridSpan w:val="2"/>
            <w:vAlign w:val="center"/>
          </w:tcPr>
          <w:p w14:paraId="470F4698" w14:textId="7510D443" w:rsidR="000C1817" w:rsidRDefault="00E8057F" w:rsidP="000C1817">
            <w:pPr>
              <w:spacing w:before="100" w:beforeAutospacing="1" w:after="100" w:afterAutospacing="1"/>
              <w:jc w:val="center"/>
              <w:rPr>
                <w:rFonts w:cstheme="minorHAnsi"/>
                <w:lang w:val="en-GB" w:eastAsia="de-DE"/>
              </w:rPr>
            </w:pPr>
            <w:r>
              <w:rPr>
                <w:rFonts w:cstheme="minorHAnsi"/>
                <w:noProof/>
                <w:lang w:val="en-GB" w:eastAsia="de-DE"/>
              </w:rPr>
              <w:drawing>
                <wp:inline distT="0" distB="0" distL="0" distR="0" wp14:anchorId="217D6525" wp14:editId="273EE36C">
                  <wp:extent cx="1995778" cy="1995778"/>
                  <wp:effectExtent l="0" t="0" r="5080" b="5080"/>
                  <wp:docPr id="7" name="Grafik 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16"/>
                          </pic:cNvPr>
                          <pic:cNvPicPr/>
                        </pic:nvPicPr>
                        <pic:blipFill>
                          <a:blip r:embed="rId17"/>
                          <a:stretch>
                            <a:fillRect/>
                          </a:stretch>
                        </pic:blipFill>
                        <pic:spPr>
                          <a:xfrm>
                            <a:off x="0" y="0"/>
                            <a:ext cx="2036044" cy="2036044"/>
                          </a:xfrm>
                          <a:prstGeom prst="rect">
                            <a:avLst/>
                          </a:prstGeom>
                        </pic:spPr>
                      </pic:pic>
                    </a:graphicData>
                  </a:graphic>
                </wp:inline>
              </w:drawing>
            </w:r>
          </w:p>
        </w:tc>
      </w:tr>
      <w:tr w:rsidR="00DE3BDD" w:rsidRPr="00F00512" w14:paraId="14DF36D3" w14:textId="77777777" w:rsidTr="000F4D87">
        <w:tc>
          <w:tcPr>
            <w:tcW w:w="4395" w:type="dxa"/>
            <w:vAlign w:val="center"/>
          </w:tcPr>
          <w:p w14:paraId="0DE5B4DD" w14:textId="626A84B2" w:rsidR="00780D9A" w:rsidRPr="000C1817" w:rsidRDefault="00780D9A" w:rsidP="00843096">
            <w:pPr>
              <w:spacing w:before="120" w:after="100" w:afterAutospacing="1" w:line="276" w:lineRule="auto"/>
              <w:ind w:right="57"/>
              <w:rPr>
                <w:lang w:val="en-US"/>
              </w:rPr>
            </w:pPr>
            <w:r>
              <w:rPr>
                <w:lang w:val="en-GB"/>
              </w:rPr>
              <w:t>Picture 3: Donald Trump being arrested by the</w:t>
            </w:r>
            <w:r w:rsidR="00274635">
              <w:rPr>
                <w:lang w:val="en-GB"/>
              </w:rPr>
              <w:t xml:space="preserve"> </w:t>
            </w:r>
            <w:r>
              <w:rPr>
                <w:lang w:val="en-GB"/>
              </w:rPr>
              <w:t>police</w:t>
            </w:r>
            <w:r w:rsidR="000C1817">
              <w:rPr>
                <w:lang w:val="en-GB"/>
              </w:rPr>
              <w:t xml:space="preserve"> </w:t>
            </w:r>
            <w:r w:rsidR="000C1817" w:rsidRPr="000C1817">
              <w:rPr>
                <w:sz w:val="16"/>
                <w:lang w:val="en-GB"/>
              </w:rPr>
              <w:t>(</w:t>
            </w:r>
            <w:hyperlink r:id="rId18" w:tgtFrame="_blank" w:history="1">
              <w:r w:rsidR="000C1817" w:rsidRPr="000C1817">
                <w:rPr>
                  <w:rStyle w:val="Hyperlink"/>
                  <w:sz w:val="16"/>
                  <w:lang w:val="en-US"/>
                </w:rPr>
                <w:t>https://t1p.de/90y89</w:t>
              </w:r>
            </w:hyperlink>
            <w:r w:rsidR="000C1817" w:rsidRPr="000C1817">
              <w:rPr>
                <w:sz w:val="16"/>
                <w:lang w:val="en-US"/>
              </w:rPr>
              <w:t>)</w:t>
            </w:r>
          </w:p>
        </w:tc>
        <w:tc>
          <w:tcPr>
            <w:tcW w:w="4675" w:type="dxa"/>
            <w:gridSpan w:val="2"/>
            <w:vAlign w:val="center"/>
          </w:tcPr>
          <w:p w14:paraId="405841C0" w14:textId="00F5C67B" w:rsidR="00DE3BDD" w:rsidRPr="000C1817" w:rsidRDefault="00780D9A" w:rsidP="00843096">
            <w:pPr>
              <w:spacing w:before="120" w:after="100" w:afterAutospacing="1" w:line="276" w:lineRule="auto"/>
              <w:ind w:left="57"/>
              <w:rPr>
                <w:lang w:val="en-US"/>
              </w:rPr>
            </w:pPr>
            <w:r>
              <w:rPr>
                <w:lang w:val="en-GB"/>
              </w:rPr>
              <w:t>Picture 4: A Colombian protester being arrested by the police</w:t>
            </w:r>
            <w:r w:rsidR="000C1817">
              <w:rPr>
                <w:lang w:val="en-GB"/>
              </w:rPr>
              <w:t xml:space="preserve"> </w:t>
            </w:r>
            <w:r w:rsidR="000C1817" w:rsidRPr="000C1817">
              <w:rPr>
                <w:sz w:val="16"/>
                <w:lang w:val="en-GB"/>
              </w:rPr>
              <w:t>(</w:t>
            </w:r>
            <w:hyperlink r:id="rId19" w:tgtFrame="_blank" w:history="1">
              <w:r w:rsidR="000C1817" w:rsidRPr="000C1817">
                <w:rPr>
                  <w:rStyle w:val="Hyperlink"/>
                  <w:sz w:val="16"/>
                  <w:lang w:val="en-US"/>
                </w:rPr>
                <w:t>https://t1p.de/zjvi6</w:t>
              </w:r>
            </w:hyperlink>
            <w:r w:rsidR="000C1817" w:rsidRPr="000C1817">
              <w:rPr>
                <w:sz w:val="16"/>
                <w:lang w:val="en-US"/>
              </w:rPr>
              <w:t>)</w:t>
            </w:r>
          </w:p>
        </w:tc>
      </w:tr>
      <w:tr w:rsidR="00DE3BDD" w:rsidRPr="00DB2F98" w14:paraId="5F65D100" w14:textId="77777777" w:rsidTr="000F4D87">
        <w:tc>
          <w:tcPr>
            <w:tcW w:w="4395" w:type="dxa"/>
            <w:vAlign w:val="center"/>
          </w:tcPr>
          <w:p w14:paraId="0551C0DB" w14:textId="01077900" w:rsidR="00780D9A" w:rsidRDefault="005314CD" w:rsidP="00A82152">
            <w:pPr>
              <w:spacing w:before="120" w:after="100" w:afterAutospacing="1"/>
              <w:jc w:val="center"/>
              <w:rPr>
                <w:lang w:val="en-GB"/>
              </w:rPr>
            </w:pPr>
            <w:r>
              <w:rPr>
                <w:rFonts w:ascii="Webdings" w:hAnsi="Webdings"/>
                <w:lang w:val="en-GB"/>
              </w:rPr>
              <w:t></w:t>
            </w:r>
            <w:r>
              <w:rPr>
                <w:lang w:val="en-GB"/>
              </w:rPr>
              <w:t xml:space="preserve"> real     </w:t>
            </w:r>
            <w:r>
              <w:rPr>
                <w:rFonts w:ascii="Webdings" w:hAnsi="Webdings"/>
                <w:lang w:val="en-GB"/>
              </w:rPr>
              <w:t></w:t>
            </w:r>
            <w:r>
              <w:rPr>
                <w:lang w:val="en-GB"/>
              </w:rPr>
              <w:t xml:space="preserve"> fake</w:t>
            </w:r>
            <w:r>
              <w:rPr>
                <w:lang w:val="en-GB"/>
              </w:rPr>
              <w:br/>
              <w:t>______________________________________________________________________________________________________</w:t>
            </w:r>
          </w:p>
        </w:tc>
        <w:tc>
          <w:tcPr>
            <w:tcW w:w="4675" w:type="dxa"/>
            <w:gridSpan w:val="2"/>
            <w:vAlign w:val="center"/>
          </w:tcPr>
          <w:p w14:paraId="03F4BF91" w14:textId="36C04EB1" w:rsidR="00780D9A" w:rsidRDefault="005314CD" w:rsidP="00A82152">
            <w:pPr>
              <w:spacing w:before="120" w:after="100" w:afterAutospacing="1"/>
              <w:jc w:val="center"/>
              <w:rPr>
                <w:lang w:val="en-GB"/>
              </w:rPr>
            </w:pPr>
            <w:r>
              <w:rPr>
                <w:rFonts w:ascii="Webdings" w:hAnsi="Webdings"/>
                <w:lang w:val="en-GB"/>
              </w:rPr>
              <w:t></w:t>
            </w:r>
            <w:r>
              <w:rPr>
                <w:lang w:val="en-GB"/>
              </w:rPr>
              <w:t xml:space="preserve"> real     </w:t>
            </w:r>
            <w:r>
              <w:rPr>
                <w:rFonts w:ascii="Webdings" w:hAnsi="Webdings"/>
                <w:lang w:val="en-GB"/>
              </w:rPr>
              <w:t></w:t>
            </w:r>
            <w:r>
              <w:rPr>
                <w:lang w:val="en-GB"/>
              </w:rPr>
              <w:t xml:space="preserve"> fake</w:t>
            </w:r>
            <w:r>
              <w:rPr>
                <w:lang w:val="en-GB"/>
              </w:rPr>
              <w:br/>
              <w:t>____________________________________________________________________________________________________________</w:t>
            </w:r>
          </w:p>
        </w:tc>
      </w:tr>
      <w:tr w:rsidR="00DE3BDD" w:rsidRPr="00F00512" w14:paraId="02ABCAF9" w14:textId="77777777" w:rsidTr="00C35C05">
        <w:tblPrEx>
          <w:shd w:val="clear" w:color="auto" w:fill="F2F2F2" w:themeFill="background1" w:themeFillShade="F2"/>
        </w:tblPrEx>
        <w:trPr>
          <w:gridAfter w:val="1"/>
          <w:wAfter w:w="8" w:type="dxa"/>
          <w:trHeight w:val="1021"/>
        </w:trPr>
        <w:tc>
          <w:tcPr>
            <w:tcW w:w="9062" w:type="dxa"/>
            <w:gridSpan w:val="2"/>
            <w:shd w:val="clear" w:color="auto" w:fill="F2F2F2" w:themeFill="background1" w:themeFillShade="F2"/>
            <w:vAlign w:val="center"/>
          </w:tcPr>
          <w:p w14:paraId="1DBA2A1E" w14:textId="3FB0E7AF" w:rsidR="00DE3BDD" w:rsidRDefault="00DE3BDD" w:rsidP="00C35C05">
            <w:pPr>
              <w:spacing w:line="276" w:lineRule="auto"/>
              <w:rPr>
                <w:b/>
                <w:bCs/>
                <w:lang w:val="en-GB"/>
              </w:rPr>
            </w:pPr>
            <w:r w:rsidRPr="00602546">
              <w:rPr>
                <w:b/>
                <w:bCs/>
                <w:lang w:val="en-GB"/>
              </w:rPr>
              <w:lastRenderedPageBreak/>
              <w:t>Tips and strategies</w:t>
            </w:r>
            <w:r>
              <w:rPr>
                <w:b/>
                <w:bCs/>
                <w:lang w:val="en-GB"/>
              </w:rPr>
              <w:t xml:space="preserve"> for identifying fake images</w:t>
            </w:r>
          </w:p>
          <w:p w14:paraId="00B4F008" w14:textId="77777777" w:rsidR="00DE3BDD" w:rsidRDefault="00DE3BDD" w:rsidP="00C35C05">
            <w:pPr>
              <w:spacing w:line="276" w:lineRule="auto"/>
              <w:rPr>
                <w:b/>
                <w:bCs/>
                <w:lang w:val="en-GB"/>
              </w:rPr>
            </w:pPr>
          </w:p>
          <w:p w14:paraId="09EE90B3" w14:textId="77777777" w:rsidR="00DE3BDD" w:rsidRPr="00AB5B7B" w:rsidRDefault="00DE3BDD" w:rsidP="00C35C05">
            <w:pPr>
              <w:spacing w:line="276" w:lineRule="auto"/>
              <w:rPr>
                <w:sz w:val="10"/>
                <w:szCs w:val="10"/>
                <w:lang w:val="en-GB"/>
              </w:rPr>
            </w:pPr>
            <w:r w:rsidRPr="00AB5B7B">
              <w:rPr>
                <w:sz w:val="10"/>
                <w:szCs w:val="10"/>
                <w:lang w:val="en-GB"/>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
              <w:gridCol w:w="4067"/>
              <w:gridCol w:w="425"/>
              <w:gridCol w:w="3845"/>
            </w:tblGrid>
            <w:tr w:rsidR="00DE3BDD" w:rsidRPr="00F00512" w14:paraId="258EAE37" w14:textId="77777777" w:rsidTr="00C35C05">
              <w:tc>
                <w:tcPr>
                  <w:tcW w:w="499" w:type="dxa"/>
                </w:tcPr>
                <w:p w14:paraId="2031E7AA" w14:textId="77777777" w:rsidR="00DE3BDD" w:rsidRDefault="00DE3BDD" w:rsidP="00C35C05">
                  <w:pPr>
                    <w:spacing w:line="276" w:lineRule="auto"/>
                    <w:rPr>
                      <w:b/>
                      <w:bCs/>
                      <w:lang w:val="en-GB"/>
                    </w:rPr>
                  </w:pPr>
                  <w:r>
                    <w:rPr>
                      <w:b/>
                      <w:bCs/>
                      <w:noProof/>
                      <w:lang w:val="en-GB"/>
                    </w:rPr>
                    <w:drawing>
                      <wp:inline distT="0" distB="0" distL="0" distR="0" wp14:anchorId="13966051" wp14:editId="0AF9BD34">
                        <wp:extent cx="180000" cy="180000"/>
                        <wp:effectExtent l="0" t="0" r="0" b="0"/>
                        <wp:docPr id="1411873726" name="Grafik 4" descr="Lup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73726" name="Grafik 1411873726" descr="Lupe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80000" cy="180000"/>
                                </a:xfrm>
                                <a:prstGeom prst="rect">
                                  <a:avLst/>
                                </a:prstGeom>
                              </pic:spPr>
                            </pic:pic>
                          </a:graphicData>
                        </a:graphic>
                      </wp:inline>
                    </w:drawing>
                  </w:r>
                </w:p>
              </w:tc>
              <w:tc>
                <w:tcPr>
                  <w:tcW w:w="4067" w:type="dxa"/>
                </w:tcPr>
                <w:p w14:paraId="359126EC" w14:textId="77777777" w:rsidR="00DE3BDD" w:rsidRDefault="00DE3BDD" w:rsidP="00C35C05">
                  <w:pPr>
                    <w:spacing w:line="276" w:lineRule="auto"/>
                    <w:rPr>
                      <w:b/>
                      <w:bCs/>
                      <w:lang w:val="en-GB"/>
                    </w:rPr>
                  </w:pPr>
                  <w:r>
                    <w:rPr>
                      <w:b/>
                      <w:bCs/>
                      <w:lang w:val="en-GB"/>
                    </w:rPr>
                    <w:t>Pay attention to details.</w:t>
                  </w:r>
                </w:p>
                <w:p w14:paraId="1C8EEE20" w14:textId="77777777" w:rsidR="00DE3BDD" w:rsidRPr="00AB5B7B" w:rsidRDefault="00DE3BDD" w:rsidP="00C35C05">
                  <w:pPr>
                    <w:spacing w:line="276" w:lineRule="auto"/>
                    <w:rPr>
                      <w:lang w:val="en-GB"/>
                    </w:rPr>
                  </w:pPr>
                  <w:r>
                    <w:rPr>
                      <w:lang w:val="en-GB"/>
                    </w:rPr>
                    <w:t>Watch out for objects in the image that appear odd to you (e.g., a hand with six fingers).</w:t>
                  </w:r>
                </w:p>
              </w:tc>
              <w:tc>
                <w:tcPr>
                  <w:tcW w:w="425" w:type="dxa"/>
                </w:tcPr>
                <w:p w14:paraId="3251F28E" w14:textId="77777777" w:rsidR="00DE3BDD" w:rsidRDefault="00DE3BDD" w:rsidP="00C35C05">
                  <w:pPr>
                    <w:spacing w:line="276" w:lineRule="auto"/>
                    <w:rPr>
                      <w:b/>
                      <w:bCs/>
                      <w:noProof/>
                      <w:lang w:val="en-GB"/>
                    </w:rPr>
                  </w:pPr>
                  <w:r>
                    <w:rPr>
                      <w:b/>
                      <w:bCs/>
                      <w:noProof/>
                      <w:lang w:val="en-GB"/>
                    </w:rPr>
                    <w:drawing>
                      <wp:inline distT="0" distB="0" distL="0" distR="0" wp14:anchorId="29DC19BB" wp14:editId="7BD3EA5B">
                        <wp:extent cx="180000" cy="180000"/>
                        <wp:effectExtent l="0" t="0" r="0" b="0"/>
                        <wp:docPr id="28336713" name="Grafik 1" descr="Wiederhol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6713" name="Grafik 28336713" descr="Wiederholen mit einfarbiger Füllun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80000" cy="180000"/>
                                </a:xfrm>
                                <a:prstGeom prst="rect">
                                  <a:avLst/>
                                </a:prstGeom>
                              </pic:spPr>
                            </pic:pic>
                          </a:graphicData>
                        </a:graphic>
                      </wp:inline>
                    </w:drawing>
                  </w:r>
                </w:p>
              </w:tc>
              <w:tc>
                <w:tcPr>
                  <w:tcW w:w="3845" w:type="dxa"/>
                </w:tcPr>
                <w:p w14:paraId="0CD2FC85" w14:textId="77777777" w:rsidR="00DE3BDD" w:rsidRDefault="00DE3BDD" w:rsidP="00C35C05">
                  <w:pPr>
                    <w:spacing w:line="276" w:lineRule="auto"/>
                    <w:rPr>
                      <w:b/>
                      <w:bCs/>
                      <w:noProof/>
                      <w:lang w:val="en-GB"/>
                    </w:rPr>
                  </w:pPr>
                  <w:r>
                    <w:rPr>
                      <w:b/>
                      <w:bCs/>
                      <w:noProof/>
                      <w:lang w:val="en-GB"/>
                    </w:rPr>
                    <w:t>Use a reverse image search.</w:t>
                  </w:r>
                </w:p>
                <w:p w14:paraId="152E2002" w14:textId="77777777" w:rsidR="00DE3BDD" w:rsidRPr="00AB5B7B" w:rsidRDefault="00DE3BDD" w:rsidP="00C35C05">
                  <w:pPr>
                    <w:spacing w:line="276" w:lineRule="auto"/>
                    <w:rPr>
                      <w:noProof/>
                      <w:lang w:val="en-GB"/>
                    </w:rPr>
                  </w:pPr>
                  <w:r>
                    <w:rPr>
                      <w:noProof/>
                      <w:lang w:val="en-GB"/>
                    </w:rPr>
                    <w:t>Check whether or not you can identify exact copies of the image or similar images.</w:t>
                  </w:r>
                </w:p>
              </w:tc>
            </w:tr>
            <w:tr w:rsidR="00DE3BDD" w:rsidRPr="00F00512" w14:paraId="3486AE4B" w14:textId="77777777" w:rsidTr="00C35C05">
              <w:tc>
                <w:tcPr>
                  <w:tcW w:w="499" w:type="dxa"/>
                </w:tcPr>
                <w:p w14:paraId="6DBE4460" w14:textId="77777777" w:rsidR="00DE3BDD" w:rsidRDefault="00DE3BDD" w:rsidP="00C35C05">
                  <w:pPr>
                    <w:spacing w:line="276" w:lineRule="auto"/>
                    <w:rPr>
                      <w:b/>
                      <w:bCs/>
                      <w:lang w:val="en-GB"/>
                    </w:rPr>
                  </w:pPr>
                  <w:r>
                    <w:rPr>
                      <w:b/>
                      <w:bCs/>
                      <w:noProof/>
                      <w:lang w:val="en-GB"/>
                    </w:rPr>
                    <w:drawing>
                      <wp:inline distT="0" distB="0" distL="0" distR="0" wp14:anchorId="0BD29395" wp14:editId="28746B9C">
                        <wp:extent cx="180000" cy="180000"/>
                        <wp:effectExtent l="0" t="0" r="0" b="0"/>
                        <wp:docPr id="69266131" name="Grafik 5" descr="Gehir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6131" name="Grafik 69266131" descr="Gehirn mit einfarbiger Füllun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80000" cy="180000"/>
                                </a:xfrm>
                                <a:prstGeom prst="rect">
                                  <a:avLst/>
                                </a:prstGeom>
                              </pic:spPr>
                            </pic:pic>
                          </a:graphicData>
                        </a:graphic>
                      </wp:inline>
                    </w:drawing>
                  </w:r>
                </w:p>
              </w:tc>
              <w:tc>
                <w:tcPr>
                  <w:tcW w:w="4067" w:type="dxa"/>
                </w:tcPr>
                <w:p w14:paraId="37521342" w14:textId="77777777" w:rsidR="00DE3BDD" w:rsidRDefault="00DE3BDD" w:rsidP="00C35C05">
                  <w:pPr>
                    <w:spacing w:line="276" w:lineRule="auto"/>
                    <w:rPr>
                      <w:b/>
                      <w:bCs/>
                      <w:lang w:val="en-GB"/>
                    </w:rPr>
                  </w:pPr>
                  <w:r>
                    <w:rPr>
                      <w:b/>
                      <w:bCs/>
                      <w:lang w:val="en-GB"/>
                    </w:rPr>
                    <w:t>Be critical of popular media.</w:t>
                  </w:r>
                </w:p>
                <w:p w14:paraId="62B99288" w14:textId="77777777" w:rsidR="00DE3BDD" w:rsidRPr="00AB5B7B" w:rsidRDefault="00DE3BDD" w:rsidP="00C35C05">
                  <w:pPr>
                    <w:spacing w:line="276" w:lineRule="auto"/>
                    <w:rPr>
                      <w:lang w:val="en-GB"/>
                    </w:rPr>
                  </w:pPr>
                  <w:r>
                    <w:rPr>
                      <w:lang w:val="en-GB"/>
                    </w:rPr>
                    <w:t>Always reflect upon the intention of popular media (e.g., Does the image refer to current hot topics/stereotypes?).</w:t>
                  </w:r>
                </w:p>
              </w:tc>
              <w:tc>
                <w:tcPr>
                  <w:tcW w:w="425" w:type="dxa"/>
                </w:tcPr>
                <w:p w14:paraId="04375728" w14:textId="77777777" w:rsidR="00DE3BDD" w:rsidRDefault="00DE3BDD" w:rsidP="00C35C05">
                  <w:pPr>
                    <w:spacing w:line="276" w:lineRule="auto"/>
                    <w:rPr>
                      <w:b/>
                      <w:bCs/>
                      <w:noProof/>
                      <w:lang w:val="en-GB"/>
                    </w:rPr>
                  </w:pPr>
                  <w:r>
                    <w:rPr>
                      <w:b/>
                      <w:bCs/>
                      <w:noProof/>
                      <w:lang w:val="en-GB"/>
                    </w:rPr>
                    <w:drawing>
                      <wp:inline distT="0" distB="0" distL="0" distR="0" wp14:anchorId="15510728" wp14:editId="608C47F2">
                        <wp:extent cx="180000" cy="180000"/>
                        <wp:effectExtent l="0" t="0" r="0" b="0"/>
                        <wp:docPr id="832031513" name="Grafik 8" descr="Blo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31513" name="Grafik 832031513" descr="Blog mit einfarbiger Füllun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80000" cy="180000"/>
                                </a:xfrm>
                                <a:prstGeom prst="rect">
                                  <a:avLst/>
                                </a:prstGeom>
                              </pic:spPr>
                            </pic:pic>
                          </a:graphicData>
                        </a:graphic>
                      </wp:inline>
                    </w:drawing>
                  </w:r>
                </w:p>
              </w:tc>
              <w:tc>
                <w:tcPr>
                  <w:tcW w:w="3845" w:type="dxa"/>
                </w:tcPr>
                <w:p w14:paraId="5A1754A6" w14:textId="77777777" w:rsidR="00DE3BDD" w:rsidRDefault="00DE3BDD" w:rsidP="00C35C05">
                  <w:pPr>
                    <w:spacing w:line="276" w:lineRule="auto"/>
                    <w:rPr>
                      <w:b/>
                      <w:bCs/>
                      <w:noProof/>
                      <w:lang w:val="en-GB"/>
                    </w:rPr>
                  </w:pPr>
                  <w:r>
                    <w:rPr>
                      <w:b/>
                      <w:bCs/>
                      <w:noProof/>
                      <w:lang w:val="en-GB"/>
                    </w:rPr>
                    <w:t>Look out for credibility.</w:t>
                  </w:r>
                </w:p>
                <w:p w14:paraId="4C174A35" w14:textId="4745406B" w:rsidR="00DE3BDD" w:rsidRPr="00AB5B7B" w:rsidRDefault="00DE3BDD" w:rsidP="00C35C05">
                  <w:pPr>
                    <w:spacing w:line="276" w:lineRule="auto"/>
                    <w:rPr>
                      <w:noProof/>
                      <w:lang w:val="en-GB"/>
                    </w:rPr>
                  </w:pPr>
                  <w:r>
                    <w:rPr>
                      <w:noProof/>
                      <w:lang w:val="en-GB"/>
                    </w:rPr>
                    <w:t>Check whether the image has been published by a credible</w:t>
                  </w:r>
                  <w:r w:rsidR="00115040">
                    <w:rPr>
                      <w:noProof/>
                      <w:lang w:val="en-GB"/>
                    </w:rPr>
                    <w:t xml:space="preserve"> </w:t>
                  </w:r>
                  <w:r>
                    <w:rPr>
                      <w:noProof/>
                      <w:lang w:val="en-GB"/>
                    </w:rPr>
                    <w:t>author/source (e.g., newspaper vs. social media).</w:t>
                  </w:r>
                </w:p>
              </w:tc>
            </w:tr>
          </w:tbl>
          <w:p w14:paraId="2DD94153" w14:textId="77777777" w:rsidR="00DE3BDD" w:rsidRPr="00602546" w:rsidRDefault="00DE3BDD" w:rsidP="00C35C05">
            <w:pPr>
              <w:spacing w:line="276" w:lineRule="auto"/>
              <w:rPr>
                <w:b/>
                <w:bCs/>
                <w:lang w:val="en-GB"/>
              </w:rPr>
            </w:pPr>
          </w:p>
        </w:tc>
      </w:tr>
    </w:tbl>
    <w:p w14:paraId="7FEC7C87" w14:textId="77777777" w:rsidR="00913260" w:rsidRPr="00115040" w:rsidRDefault="00913260" w:rsidP="00194152">
      <w:pPr>
        <w:rPr>
          <w:lang w:val="en-US"/>
        </w:rPr>
      </w:pPr>
    </w:p>
    <w:p w14:paraId="6F3E4390" w14:textId="77777777" w:rsidR="00913260" w:rsidRPr="00115040" w:rsidRDefault="00913260" w:rsidP="00194152">
      <w:pPr>
        <w:rPr>
          <w:lang w:val="en-US"/>
        </w:rPr>
      </w:pPr>
      <w:r w:rsidRPr="00115040">
        <w:rPr>
          <w:lang w:val="en-US"/>
        </w:rPr>
        <w:br w:type="page"/>
      </w:r>
    </w:p>
    <w:p w14:paraId="5DF51E1D" w14:textId="2DC8045C" w:rsidR="00DE3BDD" w:rsidRPr="00F6777F" w:rsidRDefault="00DE3BDD" w:rsidP="0055701A">
      <w:pPr>
        <w:pStyle w:val="ZwischenberschriftFS"/>
        <w:rPr>
          <w:lang w:val="en-GB"/>
        </w:rPr>
      </w:pPr>
      <w:r w:rsidRPr="000C1817">
        <w:rPr>
          <w:lang w:val="en-US"/>
        </w:rPr>
        <w:lastRenderedPageBreak/>
        <w:t>Teilaufgabe</w:t>
      </w:r>
      <w:r w:rsidRPr="00F6777F">
        <w:rPr>
          <w:lang w:val="en-GB"/>
        </w:rPr>
        <w:t xml:space="preserve"> 2</w:t>
      </w:r>
      <w:r w:rsidR="00F6777F" w:rsidRPr="00F6777F">
        <w:rPr>
          <w:lang w:val="en-GB"/>
        </w:rPr>
        <w:t>: The anatomy of a prompt (Student A)</w:t>
      </w:r>
    </w:p>
    <w:p w14:paraId="20EC4065" w14:textId="77777777" w:rsidR="00F6777F" w:rsidRDefault="00F6777F" w:rsidP="00F6777F">
      <w:pPr>
        <w:spacing w:line="276" w:lineRule="auto"/>
        <w:rPr>
          <w:b/>
          <w:i/>
          <w:iCs/>
          <w:spacing w:val="-6"/>
          <w:lang w:val="en-GB"/>
        </w:rPr>
      </w:pPr>
      <w:r>
        <w:rPr>
          <w:bCs/>
          <w:i/>
          <w:iCs/>
          <w:spacing w:val="-6"/>
          <w:lang w:val="en-GB"/>
        </w:rPr>
        <w:t>For this task, your teacher will split the class in half. If you are student A, find a partner with letter B.</w:t>
      </w:r>
    </w:p>
    <w:p w14:paraId="226F150C" w14:textId="77777777" w:rsidR="00F6777F" w:rsidRDefault="00F6777F" w:rsidP="00F6777F">
      <w:pPr>
        <w:pStyle w:val="Listenabsatz"/>
        <w:numPr>
          <w:ilvl w:val="0"/>
          <w:numId w:val="5"/>
        </w:numPr>
        <w:spacing w:after="160" w:line="276" w:lineRule="auto"/>
        <w:jc w:val="left"/>
        <w:rPr>
          <w:bCs/>
          <w:lang w:val="en-GB"/>
        </w:rPr>
      </w:pPr>
      <w:r>
        <w:rPr>
          <w:bCs/>
          <w:lang w:val="en-GB"/>
        </w:rPr>
        <w:t>Read the information about prompts.</w:t>
      </w:r>
    </w:p>
    <w:p w14:paraId="1A87233C" w14:textId="77777777" w:rsidR="00F6777F" w:rsidRDefault="00F6777F" w:rsidP="00F6777F">
      <w:pPr>
        <w:pStyle w:val="Listenabsatz"/>
        <w:numPr>
          <w:ilvl w:val="0"/>
          <w:numId w:val="5"/>
        </w:numPr>
        <w:spacing w:after="160" w:line="276" w:lineRule="auto"/>
        <w:jc w:val="left"/>
        <w:rPr>
          <w:bCs/>
          <w:lang w:val="en-GB"/>
        </w:rPr>
      </w:pPr>
      <w:r>
        <w:rPr>
          <w:bCs/>
          <w:lang w:val="en-GB"/>
        </w:rPr>
        <w:t xml:space="preserve">Look at the image and note down at least five words to describe what you see in the image. </w:t>
      </w:r>
    </w:p>
    <w:p w14:paraId="4D5F7F46" w14:textId="3E84A4D0" w:rsidR="00F6777F" w:rsidRDefault="00F6777F" w:rsidP="00F6777F">
      <w:pPr>
        <w:pStyle w:val="Listenabsatz"/>
        <w:numPr>
          <w:ilvl w:val="0"/>
          <w:numId w:val="5"/>
        </w:numPr>
        <w:spacing w:after="160" w:line="276" w:lineRule="auto"/>
        <w:jc w:val="left"/>
        <w:rPr>
          <w:bCs/>
          <w:lang w:val="en-GB"/>
        </w:rPr>
      </w:pPr>
      <w:r>
        <w:rPr>
          <w:bCs/>
          <w:lang w:val="en-GB"/>
        </w:rPr>
        <w:t>Write down a prompt to generat</w:t>
      </w:r>
      <w:r w:rsidR="005D3FB7">
        <w:rPr>
          <w:bCs/>
          <w:lang w:val="en-GB"/>
        </w:rPr>
        <w:t>e</w:t>
      </w:r>
      <w:r>
        <w:rPr>
          <w:bCs/>
          <w:lang w:val="en-GB"/>
        </w:rPr>
        <w:t xml:space="preserve"> an image that looks similar to the original. Test your prompt using an AI-based text-to-image generator.</w:t>
      </w:r>
    </w:p>
    <w:p w14:paraId="63A28F66" w14:textId="77777777" w:rsidR="00F6777F" w:rsidRDefault="00F6777F" w:rsidP="00386572">
      <w:pPr>
        <w:pStyle w:val="Listenabsatz"/>
        <w:numPr>
          <w:ilvl w:val="0"/>
          <w:numId w:val="5"/>
        </w:numPr>
        <w:spacing w:after="120" w:line="276" w:lineRule="auto"/>
        <w:jc w:val="left"/>
        <w:rPr>
          <w:bCs/>
          <w:lang w:val="en-GB"/>
        </w:rPr>
      </w:pPr>
      <w:r>
        <w:rPr>
          <w:bCs/>
          <w:lang w:val="en-GB"/>
        </w:rPr>
        <w:t>Compare the AI-generated image to its original and discuss similarities and differences. You may modify the prompt based on your observations and generate a new image.</w:t>
      </w:r>
    </w:p>
    <w:tbl>
      <w:tblPr>
        <w:tblStyle w:val="Tabellenraster"/>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shd w:val="clear" w:color="auto" w:fill="EEECE1" w:themeFill="background2"/>
        <w:tblLook w:val="04A0" w:firstRow="1" w:lastRow="0" w:firstColumn="1" w:lastColumn="0" w:noHBand="0" w:noVBand="1"/>
      </w:tblPr>
      <w:tblGrid>
        <w:gridCol w:w="9062"/>
      </w:tblGrid>
      <w:tr w:rsidR="00DE3BDD" w:rsidRPr="00F00512" w14:paraId="2A13134F" w14:textId="77777777" w:rsidTr="00C35C05">
        <w:tc>
          <w:tcPr>
            <w:tcW w:w="9062" w:type="dxa"/>
            <w:shd w:val="clear" w:color="FFFFFF" w:fill="EEECE1" w:themeFill="background2"/>
            <w:tcMar>
              <w:top w:w="113" w:type="dxa"/>
              <w:left w:w="108" w:type="dxa"/>
              <w:bottom w:w="113" w:type="dxa"/>
              <w:right w:w="108" w:type="dxa"/>
            </w:tcMar>
          </w:tcPr>
          <w:p w14:paraId="4F177D11" w14:textId="77777777" w:rsidR="00DE3BDD" w:rsidRDefault="00DE3BDD" w:rsidP="0055701A">
            <w:pPr>
              <w:spacing w:line="276" w:lineRule="auto"/>
              <w:rPr>
                <w:b/>
                <w:bCs/>
                <w:lang w:val="en-US"/>
              </w:rPr>
            </w:pPr>
            <w:r>
              <w:rPr>
                <w:b/>
                <w:bCs/>
                <w:lang w:val="en-US"/>
              </w:rPr>
              <w:t>What’s a prompt?</w:t>
            </w:r>
          </w:p>
          <w:p w14:paraId="5325E56B" w14:textId="77777777" w:rsidR="00DE3BDD" w:rsidRDefault="00DE3BDD" w:rsidP="0055701A">
            <w:pPr>
              <w:spacing w:line="276" w:lineRule="auto"/>
              <w:rPr>
                <w:lang w:val="en-US"/>
              </w:rPr>
            </w:pPr>
            <w:r>
              <w:rPr>
                <w:lang w:val="en-US"/>
              </w:rPr>
              <w:t>A prompt is a piece of text users write to communicate with AI-based tools. For example, text-to-image generators artificially create images based on users’ descriptions. The image of Pope Francis you saw in task 1 was generated using the following prompt:</w:t>
            </w:r>
          </w:p>
          <w:p w14:paraId="6FDF1774" w14:textId="478B38F4" w:rsidR="00DE3BDD" w:rsidRDefault="00DE3BDD" w:rsidP="0055701A">
            <w:pPr>
              <w:spacing w:line="276" w:lineRule="auto"/>
              <w:ind w:left="177" w:right="455"/>
              <w:rPr>
                <w:sz w:val="16"/>
                <w:szCs w:val="16"/>
                <w:lang w:val="en-US"/>
              </w:rPr>
            </w:pPr>
            <w:r>
              <w:rPr>
                <w:sz w:val="16"/>
                <w:szCs w:val="16"/>
                <w:shd w:val="clear" w:color="auto" w:fill="F2DBDB" w:themeFill="accent2" w:themeFillTint="33"/>
                <w:lang w:val="en-US"/>
              </w:rPr>
              <w:t>Catholic Pope Francis wearing Balenciaga puffy jacket in drill rap music video, throwing up gang signs with hands</w:t>
            </w:r>
            <w:r>
              <w:rPr>
                <w:sz w:val="16"/>
                <w:szCs w:val="16"/>
                <w:lang w:val="en-US"/>
              </w:rPr>
              <w:t xml:space="preserve">, </w:t>
            </w:r>
            <w:r>
              <w:rPr>
                <w:sz w:val="16"/>
                <w:szCs w:val="16"/>
                <w:shd w:val="clear" w:color="auto" w:fill="DBE5F1" w:themeFill="accent1" w:themeFillTint="33"/>
                <w:lang w:val="en-US"/>
              </w:rPr>
              <w:t>taken using a Canon EOS R camera with a 50mm f/1.8 lens, f/2.2 aperture, shutter speed 1/200s, ISO 100 and natural light, Full Body</w:t>
            </w:r>
            <w:r>
              <w:rPr>
                <w:sz w:val="16"/>
                <w:szCs w:val="16"/>
                <w:lang w:val="en-US"/>
              </w:rPr>
              <w:t xml:space="preserve">, </w:t>
            </w:r>
            <w:r>
              <w:rPr>
                <w:sz w:val="16"/>
                <w:szCs w:val="16"/>
                <w:shd w:val="clear" w:color="auto" w:fill="FDE9D9" w:themeFill="accent6" w:themeFillTint="33"/>
                <w:lang w:val="en-US"/>
              </w:rPr>
              <w:t>Hyper Realistic Photography, Cinematic, Cinema, Hyperdetail, UHD, Color Correction, hdr, color grading, hyper realistic CG animation</w:t>
            </w:r>
            <w:r w:rsidR="00DA68EE">
              <w:rPr>
                <w:rStyle w:val="Funotenzeichen"/>
                <w:szCs w:val="16"/>
                <w:shd w:val="clear" w:color="auto" w:fill="FDE9D9" w:themeFill="accent6" w:themeFillTint="33"/>
                <w:lang w:val="en-US"/>
              </w:rPr>
              <w:footnoteReference w:id="1"/>
            </w:r>
          </w:p>
          <w:p w14:paraId="5C93B852" w14:textId="77777777" w:rsidR="00DE3BDD" w:rsidRPr="002D5192" w:rsidRDefault="00DE3BDD" w:rsidP="0055701A">
            <w:pPr>
              <w:spacing w:line="276" w:lineRule="auto"/>
              <w:rPr>
                <w:lang w:val="en-US"/>
              </w:rPr>
            </w:pPr>
            <w:r w:rsidRPr="002D5192">
              <w:rPr>
                <w:lang w:val="en-US"/>
              </w:rPr>
              <w:t xml:space="preserve">The prompt includes a detailed description of </w:t>
            </w:r>
            <w:r w:rsidRPr="002D5192">
              <w:rPr>
                <w:b/>
                <w:bCs/>
                <w:color w:val="C0504D" w:themeColor="accent2"/>
                <w:lang w:val="en-US"/>
              </w:rPr>
              <w:t>(1)</w:t>
            </w:r>
            <w:r w:rsidRPr="002D5192">
              <w:rPr>
                <w:color w:val="C0504D" w:themeColor="accent2"/>
                <w:lang w:val="en-US"/>
              </w:rPr>
              <w:t xml:space="preserve"> </w:t>
            </w:r>
            <w:r w:rsidRPr="002D5192">
              <w:rPr>
                <w:lang w:val="en-US"/>
              </w:rPr>
              <w:t xml:space="preserve">the object shown in the image, </w:t>
            </w:r>
            <w:r w:rsidRPr="002D5192">
              <w:rPr>
                <w:b/>
                <w:bCs/>
                <w:color w:val="4BACC6" w:themeColor="accent5"/>
                <w:lang w:val="en-US"/>
              </w:rPr>
              <w:t>(2)</w:t>
            </w:r>
            <w:r w:rsidRPr="002D5192">
              <w:rPr>
                <w:color w:val="4BACC6" w:themeColor="accent5"/>
                <w:lang w:val="en-US"/>
              </w:rPr>
              <w:t xml:space="preserve"> </w:t>
            </w:r>
            <w:r w:rsidRPr="002D5192">
              <w:rPr>
                <w:lang w:val="en-US"/>
              </w:rPr>
              <w:t xml:space="preserve">the type of shot (e.g., camera settings, camera view, lighting), and </w:t>
            </w:r>
            <w:r w:rsidRPr="002D5192">
              <w:rPr>
                <w:b/>
                <w:bCs/>
                <w:color w:val="F79646" w:themeColor="accent6"/>
                <w:lang w:val="en-US"/>
              </w:rPr>
              <w:t>(3)</w:t>
            </w:r>
            <w:r w:rsidRPr="002D5192">
              <w:rPr>
                <w:color w:val="F79646" w:themeColor="accent6"/>
                <w:lang w:val="en-US"/>
              </w:rPr>
              <w:t xml:space="preserve"> </w:t>
            </w:r>
            <w:r w:rsidRPr="002D5192">
              <w:rPr>
                <w:lang w:val="en-US"/>
              </w:rPr>
              <w:t>the style.</w:t>
            </w:r>
          </w:p>
        </w:tc>
      </w:tr>
    </w:tbl>
    <w:p w14:paraId="2C9736A0" w14:textId="77777777" w:rsidR="00DE3BDD" w:rsidRDefault="00DE3BDD" w:rsidP="00DE3BDD">
      <w:pPr>
        <w:rPr>
          <w:sz w:val="10"/>
          <w:szCs w:val="10"/>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276"/>
      </w:tblGrid>
      <w:tr w:rsidR="00DE3BDD" w14:paraId="5DD16455" w14:textId="77777777" w:rsidTr="00C35C05">
        <w:trPr>
          <w:trHeight w:val="2813"/>
        </w:trPr>
        <w:tc>
          <w:tcPr>
            <w:tcW w:w="4146" w:type="dxa"/>
          </w:tcPr>
          <w:p w14:paraId="40177111" w14:textId="77777777" w:rsidR="00DE3BDD" w:rsidRDefault="00DE3BDD" w:rsidP="00C35C05">
            <w:pPr>
              <w:rPr>
                <w:lang w:val="en-GB"/>
              </w:rPr>
            </w:pPr>
            <w:r>
              <w:rPr>
                <w:noProof/>
              </w:rPr>
              <w:drawing>
                <wp:inline distT="0" distB="0" distL="0" distR="0" wp14:anchorId="56D4B454" wp14:editId="0C5394A0">
                  <wp:extent cx="2247900" cy="1662430"/>
                  <wp:effectExtent l="0" t="0" r="0" b="0"/>
                  <wp:docPr id="20" name="Picture 33" descr="Ein Bild, das Essen, Eiscreme, Nachspeise, Frozen Desse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in Bild, das Essen, Eiscreme, Nachspeise, Frozen Dessert enthält.&#10;&#10;Automatisch generierte Beschreibung"/>
                          <pic:cNvPicPr>
                            <a:picLocks noChangeAspect="1"/>
                          </pic:cNvPicPr>
                        </pic:nvPicPr>
                        <pic:blipFill>
                          <a:blip r:embed="rId28"/>
                          <a:stretch/>
                        </pic:blipFill>
                        <pic:spPr bwMode="auto">
                          <a:xfrm>
                            <a:off x="0" y="0"/>
                            <a:ext cx="2298324" cy="1699721"/>
                          </a:xfrm>
                          <a:prstGeom prst="rect">
                            <a:avLst/>
                          </a:prstGeom>
                          <a:noFill/>
                          <a:ln>
                            <a:noFill/>
                          </a:ln>
                        </pic:spPr>
                      </pic:pic>
                    </a:graphicData>
                  </a:graphic>
                </wp:inline>
              </w:drawing>
            </w:r>
          </w:p>
          <w:p w14:paraId="5E5963F4" w14:textId="7AF65255" w:rsidR="00DE3BDD" w:rsidRDefault="002E1F7F" w:rsidP="00C35C05">
            <w:pPr>
              <w:jc w:val="right"/>
              <w:rPr>
                <w:spacing w:val="-8"/>
                <w:sz w:val="16"/>
                <w:szCs w:val="16"/>
                <w:lang w:val="en-GB"/>
              </w:rPr>
            </w:pPr>
            <w:r>
              <w:rPr>
                <w:spacing w:val="-8"/>
                <w:sz w:val="16"/>
                <w:szCs w:val="16"/>
                <w:lang w:val="en-GB"/>
              </w:rPr>
              <w:t>Abbil</w:t>
            </w:r>
            <w:r w:rsidR="0069654E">
              <w:rPr>
                <w:spacing w:val="-8"/>
                <w:sz w:val="16"/>
                <w:szCs w:val="16"/>
                <w:lang w:val="en-GB"/>
              </w:rPr>
              <w:t>d</w:t>
            </w:r>
            <w:r>
              <w:rPr>
                <w:spacing w:val="-8"/>
                <w:sz w:val="16"/>
                <w:szCs w:val="16"/>
                <w:lang w:val="en-GB"/>
              </w:rPr>
              <w:t>ung 1</w:t>
            </w:r>
            <w:r w:rsidR="0069654E">
              <w:rPr>
                <w:spacing w:val="-8"/>
                <w:sz w:val="16"/>
                <w:szCs w:val="16"/>
                <w:lang w:val="en-GB"/>
              </w:rPr>
              <w:t xml:space="preserve">: </w:t>
            </w:r>
            <w:r w:rsidR="00DE3BDD">
              <w:rPr>
                <w:spacing w:val="-8"/>
                <w:sz w:val="16"/>
                <w:szCs w:val="16"/>
                <w:lang w:val="en-GB"/>
              </w:rPr>
              <w:t>StockSnap</w:t>
            </w:r>
            <w:r>
              <w:rPr>
                <w:spacing w:val="-8"/>
                <w:sz w:val="16"/>
                <w:szCs w:val="16"/>
                <w:lang w:val="en-GB"/>
              </w:rPr>
              <w:t xml:space="preserve"> (2015).</w:t>
            </w:r>
          </w:p>
        </w:tc>
        <w:tc>
          <w:tcPr>
            <w:tcW w:w="4916" w:type="dxa"/>
          </w:tcPr>
          <w:p w14:paraId="265C6C1F" w14:textId="77777777" w:rsidR="00DE3BDD" w:rsidRDefault="00DE3BDD" w:rsidP="00C35C05">
            <w:pPr>
              <w:spacing w:line="480" w:lineRule="auto"/>
              <w:jc w:val="center"/>
              <w:rPr>
                <w:lang w:val="en-GB"/>
              </w:rPr>
            </w:pPr>
            <w:r>
              <w:rPr>
                <w:lang w:val="en-GB"/>
              </w:rPr>
              <w:t>What do you see in this image?</w:t>
            </w:r>
          </w:p>
          <w:p w14:paraId="42ACAAFE" w14:textId="1E54DE06" w:rsidR="00DE3BDD" w:rsidRDefault="00DE3BDD" w:rsidP="00C35C05">
            <w:pPr>
              <w:spacing w:line="480" w:lineRule="auto"/>
              <w:jc w:val="center"/>
              <w:rPr>
                <w:lang w:val="en-GB"/>
              </w:rPr>
            </w:pPr>
            <w:r>
              <w:rPr>
                <w:lang w:val="en-GB"/>
              </w:rPr>
              <w:t>……………………………………………………………</w:t>
            </w:r>
          </w:p>
          <w:p w14:paraId="7528A1EB" w14:textId="1FFAFF7D" w:rsidR="00DE3BDD" w:rsidRDefault="00DE3BDD" w:rsidP="00C35C05">
            <w:pPr>
              <w:spacing w:line="480" w:lineRule="auto"/>
              <w:jc w:val="center"/>
              <w:rPr>
                <w:lang w:val="en-GB"/>
              </w:rPr>
            </w:pPr>
            <w:r>
              <w:rPr>
                <w:lang w:val="en-GB"/>
              </w:rPr>
              <w:t>..…………………………………………………………</w:t>
            </w:r>
          </w:p>
          <w:p w14:paraId="32D8B7CC" w14:textId="65C57FFD" w:rsidR="00DE3BDD" w:rsidRDefault="00DE3BDD" w:rsidP="00C35C05">
            <w:pPr>
              <w:spacing w:line="480" w:lineRule="auto"/>
              <w:jc w:val="center"/>
              <w:rPr>
                <w:lang w:val="en-GB"/>
              </w:rPr>
            </w:pPr>
            <w:r>
              <w:rPr>
                <w:lang w:val="en-GB"/>
              </w:rPr>
              <w:t>..…………………………………………………………</w:t>
            </w:r>
          </w:p>
          <w:p w14:paraId="3F0FD7AA" w14:textId="7A205FCE" w:rsidR="00DE3BDD" w:rsidRDefault="00DE3BDD" w:rsidP="00DE3BDD">
            <w:pPr>
              <w:spacing w:line="480" w:lineRule="auto"/>
              <w:jc w:val="center"/>
              <w:rPr>
                <w:lang w:val="en-GB"/>
              </w:rPr>
            </w:pPr>
            <w:r>
              <w:rPr>
                <w:lang w:val="en-GB"/>
              </w:rPr>
              <w:t xml:space="preserve">……..……………………………………………………                          </w:t>
            </w:r>
          </w:p>
        </w:tc>
      </w:tr>
    </w:tbl>
    <w:p w14:paraId="4502E6F9" w14:textId="77777777" w:rsidR="00DE3BDD" w:rsidRDefault="00DE3BDD" w:rsidP="00DE3BDD">
      <w:pPr>
        <w:rPr>
          <w:lang w:val="en-US"/>
        </w:rPr>
      </w:pPr>
    </w:p>
    <w:tbl>
      <w:tblPr>
        <w:tblStyle w:val="Tabellenraster"/>
        <w:tblW w:w="0" w:type="auto"/>
        <w:tblLook w:val="04A0" w:firstRow="1" w:lastRow="0" w:firstColumn="1" w:lastColumn="0" w:noHBand="0" w:noVBand="1"/>
      </w:tblPr>
      <w:tblGrid>
        <w:gridCol w:w="4531"/>
        <w:gridCol w:w="4531"/>
      </w:tblGrid>
      <w:tr w:rsidR="00DE3BDD" w:rsidRPr="00AF25DD" w14:paraId="4BBBE677" w14:textId="77777777" w:rsidTr="00C35C05">
        <w:tc>
          <w:tcPr>
            <w:tcW w:w="9062" w:type="dxa"/>
            <w:gridSpan w:val="2"/>
            <w:tcBorders>
              <w:top w:val="single" w:sz="4" w:space="0" w:color="auto"/>
              <w:left w:val="none" w:sz="4" w:space="0" w:color="000000"/>
              <w:bottom w:val="single" w:sz="4" w:space="0" w:color="auto"/>
              <w:right w:val="none" w:sz="4" w:space="0" w:color="000000"/>
            </w:tcBorders>
          </w:tcPr>
          <w:p w14:paraId="1B63ACFC" w14:textId="77777777" w:rsidR="00DE3BDD" w:rsidRDefault="00DE3BDD" w:rsidP="007A7445">
            <w:pPr>
              <w:spacing w:before="40" w:line="360" w:lineRule="auto"/>
              <w:jc w:val="center"/>
              <w:rPr>
                <w:lang w:val="en-GB"/>
              </w:rPr>
            </w:pPr>
            <w:r>
              <w:rPr>
                <w:lang w:val="en-GB"/>
              </w:rPr>
              <w:t>What prompt would you use to generate an image similar to the one above?</w:t>
            </w:r>
          </w:p>
          <w:p w14:paraId="59F000CF" w14:textId="0F9D27B2" w:rsidR="00DE3BDD" w:rsidRDefault="00DE3BDD" w:rsidP="00C35C05">
            <w:pPr>
              <w:spacing w:line="360" w:lineRule="auto"/>
              <w:rPr>
                <w:lang w:val="en-GB"/>
              </w:rPr>
            </w:pPr>
            <w:r>
              <w:rPr>
                <w:lang w:val="en-GB"/>
              </w:rPr>
              <w:t>Object:</w:t>
            </w:r>
            <w:r>
              <w:rPr>
                <w:lang w:val="en-GB"/>
              </w:rPr>
              <w:tab/>
            </w:r>
            <w:r>
              <w:rPr>
                <w:lang w:val="en-GB"/>
              </w:rPr>
              <w:tab/>
              <w:t>……………………………………………………………………</w:t>
            </w:r>
            <w:r w:rsidR="00C35C05">
              <w:rPr>
                <w:lang w:val="en-GB"/>
              </w:rPr>
              <w:t>…………………..</w:t>
            </w:r>
            <w:r>
              <w:rPr>
                <w:lang w:val="en-GB"/>
              </w:rPr>
              <w:br/>
              <w:t>Type</w:t>
            </w:r>
            <w:r w:rsidR="00C35C05">
              <w:rPr>
                <w:lang w:val="en-GB"/>
              </w:rPr>
              <w:t xml:space="preserve"> </w:t>
            </w:r>
            <w:r>
              <w:rPr>
                <w:lang w:val="en-GB"/>
              </w:rPr>
              <w:t>of shot:</w:t>
            </w:r>
            <w:r>
              <w:rPr>
                <w:lang w:val="en-GB"/>
              </w:rPr>
              <w:tab/>
              <w:t>………………………………………………………………</w:t>
            </w:r>
            <w:r w:rsidR="00C35C05">
              <w:rPr>
                <w:lang w:val="en-GB"/>
              </w:rPr>
              <w:t>………………………..</w:t>
            </w:r>
          </w:p>
          <w:p w14:paraId="0E62B695" w14:textId="77777777" w:rsidR="00DE3BDD" w:rsidRDefault="00DE3BDD" w:rsidP="00C35C05">
            <w:pPr>
              <w:rPr>
                <w:lang w:val="en-GB"/>
              </w:rPr>
            </w:pPr>
            <w:r>
              <w:rPr>
                <w:lang w:val="en-GB"/>
              </w:rPr>
              <w:t xml:space="preserve">Style: </w:t>
            </w:r>
            <w:r>
              <w:rPr>
                <w:lang w:val="en-GB"/>
              </w:rPr>
              <w:tab/>
            </w:r>
            <w:r>
              <w:rPr>
                <w:lang w:val="en-GB"/>
              </w:rPr>
              <w:tab/>
              <w:t>…………………………………………………………………………………</w:t>
            </w:r>
            <w:r w:rsidR="00C35C05">
              <w:rPr>
                <w:lang w:val="en-GB"/>
              </w:rPr>
              <w:t>……..</w:t>
            </w:r>
          </w:p>
          <w:p w14:paraId="675BE70E" w14:textId="38F0F138" w:rsidR="00C35C05" w:rsidRDefault="00C35C05" w:rsidP="00C35C05">
            <w:pPr>
              <w:rPr>
                <w:lang w:val="en-GB"/>
              </w:rPr>
            </w:pPr>
          </w:p>
        </w:tc>
      </w:tr>
      <w:tr w:rsidR="00DE3BDD" w14:paraId="148C705A" w14:textId="77777777" w:rsidTr="00C35C05">
        <w:trPr>
          <w:trHeight w:val="1871"/>
        </w:trPr>
        <w:tc>
          <w:tcPr>
            <w:tcW w:w="4531" w:type="dxa"/>
            <w:tcBorders>
              <w:top w:val="single" w:sz="4" w:space="0" w:color="auto"/>
              <w:left w:val="none" w:sz="4" w:space="0" w:color="000000"/>
              <w:bottom w:val="single" w:sz="4" w:space="0" w:color="auto"/>
              <w:right w:val="single" w:sz="4" w:space="0" w:color="auto"/>
            </w:tcBorders>
          </w:tcPr>
          <w:p w14:paraId="02855008" w14:textId="77777777" w:rsidR="00DE3BDD" w:rsidRDefault="00DE3BDD" w:rsidP="007A7445">
            <w:pPr>
              <w:spacing w:before="40"/>
              <w:jc w:val="center"/>
              <w:rPr>
                <w:lang w:val="en-GB"/>
              </w:rPr>
            </w:pPr>
            <w:r>
              <w:rPr>
                <w:lang w:val="en-GB"/>
              </w:rPr>
              <w:t>Similarities: Keep this!</w:t>
            </w:r>
          </w:p>
        </w:tc>
        <w:tc>
          <w:tcPr>
            <w:tcW w:w="4531" w:type="dxa"/>
            <w:tcBorders>
              <w:top w:val="single" w:sz="4" w:space="0" w:color="auto"/>
              <w:left w:val="single" w:sz="4" w:space="0" w:color="auto"/>
              <w:bottom w:val="single" w:sz="4" w:space="0" w:color="auto"/>
              <w:right w:val="none" w:sz="4" w:space="0" w:color="000000"/>
            </w:tcBorders>
          </w:tcPr>
          <w:p w14:paraId="4F5BEC7E" w14:textId="77777777" w:rsidR="00DE3BDD" w:rsidRDefault="00DE3BDD" w:rsidP="007A7445">
            <w:pPr>
              <w:spacing w:before="40"/>
              <w:jc w:val="center"/>
              <w:rPr>
                <w:lang w:val="en-GB"/>
              </w:rPr>
            </w:pPr>
            <w:r>
              <w:rPr>
                <w:lang w:val="en-GB"/>
              </w:rPr>
              <w:t>Differences: Modify this!</w:t>
            </w:r>
          </w:p>
        </w:tc>
      </w:tr>
      <w:tr w:rsidR="00DE3BDD" w:rsidRPr="00F00512" w14:paraId="6B4BD26E" w14:textId="77777777" w:rsidTr="00C35C05">
        <w:tc>
          <w:tcPr>
            <w:tcW w:w="9062" w:type="dxa"/>
            <w:gridSpan w:val="2"/>
            <w:tcBorders>
              <w:left w:val="none" w:sz="4" w:space="0" w:color="000000"/>
              <w:right w:val="none" w:sz="4" w:space="0" w:color="000000"/>
            </w:tcBorders>
          </w:tcPr>
          <w:p w14:paraId="6ABED741" w14:textId="77777777" w:rsidR="00DE3BDD" w:rsidRDefault="00DE3BDD" w:rsidP="007A7445">
            <w:pPr>
              <w:spacing w:before="40" w:line="480" w:lineRule="auto"/>
              <w:jc w:val="center"/>
              <w:rPr>
                <w:lang w:val="en-GB"/>
              </w:rPr>
            </w:pPr>
            <w:r>
              <w:rPr>
                <w:lang w:val="en-GB"/>
              </w:rPr>
              <w:t>How can you modify the prompt to achieve a better result?</w:t>
            </w:r>
          </w:p>
          <w:p w14:paraId="3654B90C" w14:textId="251247BB" w:rsidR="00DE3BDD" w:rsidRDefault="00DE3BDD" w:rsidP="007A7445">
            <w:pPr>
              <w:rPr>
                <w:lang w:val="en-GB"/>
              </w:rPr>
            </w:pPr>
          </w:p>
        </w:tc>
      </w:tr>
    </w:tbl>
    <w:p w14:paraId="117F6B26" w14:textId="77777777" w:rsidR="002C1823" w:rsidRDefault="002C1823">
      <w:pPr>
        <w:jc w:val="left"/>
        <w:rPr>
          <w:b/>
          <w:lang w:val="en-GB"/>
        </w:rPr>
      </w:pPr>
      <w:r>
        <w:rPr>
          <w:b/>
          <w:lang w:val="en-GB"/>
        </w:rPr>
        <w:br w:type="page"/>
      </w:r>
    </w:p>
    <w:p w14:paraId="0F760600" w14:textId="7C4F83C7" w:rsidR="00F6777F" w:rsidRPr="002C1823" w:rsidRDefault="00F6777F" w:rsidP="002C1823">
      <w:pPr>
        <w:pStyle w:val="Zwischenberschrift"/>
        <w:rPr>
          <w:color w:val="auto"/>
          <w:lang w:val="en-GB"/>
        </w:rPr>
      </w:pPr>
      <w:r w:rsidRPr="002C1823">
        <w:rPr>
          <w:color w:val="auto"/>
          <w:lang w:val="en-GB"/>
        </w:rPr>
        <w:lastRenderedPageBreak/>
        <w:t>Task 2: The anatomy of a prompt (Student B)</w:t>
      </w:r>
    </w:p>
    <w:p w14:paraId="3DD0DE08" w14:textId="77777777" w:rsidR="00F6777F" w:rsidRDefault="00F6777F" w:rsidP="00F6777F">
      <w:pPr>
        <w:rPr>
          <w:b/>
          <w:i/>
          <w:iCs/>
          <w:spacing w:val="-6"/>
          <w:lang w:val="en-GB"/>
        </w:rPr>
      </w:pPr>
      <w:r>
        <w:rPr>
          <w:bCs/>
          <w:i/>
          <w:iCs/>
          <w:spacing w:val="-6"/>
          <w:lang w:val="en-GB"/>
        </w:rPr>
        <w:t>For this task, your teacher will split the class in half. If you are student A, find a partner with letter B.</w:t>
      </w:r>
    </w:p>
    <w:p w14:paraId="10E29CF2" w14:textId="77777777" w:rsidR="00F6777F" w:rsidRDefault="00F6777F" w:rsidP="00F6777F">
      <w:pPr>
        <w:pStyle w:val="Listenabsatz"/>
        <w:numPr>
          <w:ilvl w:val="0"/>
          <w:numId w:val="6"/>
        </w:numPr>
        <w:spacing w:after="160" w:line="259" w:lineRule="auto"/>
        <w:jc w:val="left"/>
        <w:rPr>
          <w:bCs/>
          <w:lang w:val="en-GB"/>
        </w:rPr>
      </w:pPr>
      <w:r>
        <w:rPr>
          <w:bCs/>
          <w:lang w:val="en-GB"/>
        </w:rPr>
        <w:t>Read the information about prompts.</w:t>
      </w:r>
    </w:p>
    <w:p w14:paraId="60ABA0B1" w14:textId="77777777" w:rsidR="00F6777F" w:rsidRDefault="00F6777F" w:rsidP="00F6777F">
      <w:pPr>
        <w:pStyle w:val="Listenabsatz"/>
        <w:numPr>
          <w:ilvl w:val="0"/>
          <w:numId w:val="6"/>
        </w:numPr>
        <w:spacing w:after="160" w:line="259" w:lineRule="auto"/>
        <w:jc w:val="left"/>
        <w:rPr>
          <w:bCs/>
          <w:lang w:val="en-GB"/>
        </w:rPr>
      </w:pPr>
      <w:r>
        <w:rPr>
          <w:bCs/>
          <w:lang w:val="en-GB"/>
        </w:rPr>
        <w:t xml:space="preserve">Look at the image and note down at least five words to describe what you see in the image. </w:t>
      </w:r>
    </w:p>
    <w:p w14:paraId="334089A8" w14:textId="7A454821" w:rsidR="00F6777F" w:rsidRDefault="00F6777F" w:rsidP="00F6777F">
      <w:pPr>
        <w:pStyle w:val="Listenabsatz"/>
        <w:numPr>
          <w:ilvl w:val="0"/>
          <w:numId w:val="6"/>
        </w:numPr>
        <w:spacing w:after="160" w:line="259" w:lineRule="auto"/>
        <w:jc w:val="left"/>
        <w:rPr>
          <w:bCs/>
          <w:lang w:val="en-GB"/>
        </w:rPr>
      </w:pPr>
      <w:r>
        <w:rPr>
          <w:bCs/>
          <w:lang w:val="en-GB"/>
        </w:rPr>
        <w:t>Write down a prompt to generat</w:t>
      </w:r>
      <w:r w:rsidR="0072669B">
        <w:rPr>
          <w:bCs/>
          <w:lang w:val="en-GB"/>
        </w:rPr>
        <w:t>e</w:t>
      </w:r>
      <w:r>
        <w:rPr>
          <w:bCs/>
          <w:lang w:val="en-GB"/>
        </w:rPr>
        <w:t xml:space="preserve"> an image that looks similar to the original. Test your prompt using an AI-based text-to-image generator.</w:t>
      </w:r>
    </w:p>
    <w:p w14:paraId="302D57C6" w14:textId="31A479F5" w:rsidR="00DE3BDD" w:rsidRPr="007A7445" w:rsidRDefault="00F6777F" w:rsidP="007A7445">
      <w:pPr>
        <w:pStyle w:val="Listenabsatz"/>
        <w:numPr>
          <w:ilvl w:val="0"/>
          <w:numId w:val="6"/>
        </w:numPr>
        <w:spacing w:after="120" w:line="259" w:lineRule="auto"/>
        <w:jc w:val="left"/>
        <w:rPr>
          <w:bCs/>
          <w:lang w:val="en-GB"/>
        </w:rPr>
      </w:pPr>
      <w:r>
        <w:rPr>
          <w:bCs/>
          <w:lang w:val="en-GB"/>
        </w:rPr>
        <w:t>Compare the AI-generated image to its original and discuss similarities and differences. You may modify the prompt based on your observations and generate a new image.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4014"/>
        <w:gridCol w:w="5056"/>
      </w:tblGrid>
      <w:tr w:rsidR="00C35C05" w:rsidRPr="00F00512" w14:paraId="79BAC2E7" w14:textId="77777777" w:rsidTr="00C35C05">
        <w:tc>
          <w:tcPr>
            <w:tcW w:w="9062" w:type="dxa"/>
            <w:gridSpan w:val="2"/>
            <w:shd w:val="clear" w:color="auto" w:fill="EEECE1" w:themeFill="background2"/>
            <w:tcMar>
              <w:top w:w="113" w:type="dxa"/>
              <w:bottom w:w="113" w:type="dxa"/>
            </w:tcMar>
          </w:tcPr>
          <w:p w14:paraId="30D77E75" w14:textId="77777777" w:rsidR="00C35C05" w:rsidRDefault="00C35C05" w:rsidP="0055701A">
            <w:pPr>
              <w:spacing w:line="276" w:lineRule="auto"/>
              <w:rPr>
                <w:b/>
                <w:bCs/>
                <w:lang w:val="en-US"/>
              </w:rPr>
            </w:pPr>
            <w:r>
              <w:rPr>
                <w:b/>
                <w:bCs/>
                <w:lang w:val="en-US"/>
              </w:rPr>
              <w:t>What’s a prompt?</w:t>
            </w:r>
          </w:p>
          <w:p w14:paraId="561B2D5D" w14:textId="77777777" w:rsidR="00C35C05" w:rsidRDefault="00C35C05" w:rsidP="0055701A">
            <w:pPr>
              <w:spacing w:line="276" w:lineRule="auto"/>
              <w:rPr>
                <w:lang w:val="en-US"/>
              </w:rPr>
            </w:pPr>
            <w:r>
              <w:rPr>
                <w:lang w:val="en-US"/>
              </w:rPr>
              <w:t>A prompt is a piece of text users write to communicate with AI-based tools. For example, text-to-image generators artificially create images based on users’ descriptions. The image of Pope Francis you saw in task 1 was generated using the following prompt:</w:t>
            </w:r>
          </w:p>
          <w:p w14:paraId="6BA820F9" w14:textId="748397C8" w:rsidR="00C35C05" w:rsidRDefault="00C35C05" w:rsidP="0055701A">
            <w:pPr>
              <w:spacing w:line="276" w:lineRule="auto"/>
              <w:ind w:left="177" w:right="455"/>
              <w:rPr>
                <w:sz w:val="16"/>
                <w:szCs w:val="16"/>
                <w:lang w:val="en-US"/>
              </w:rPr>
            </w:pPr>
            <w:r>
              <w:rPr>
                <w:sz w:val="16"/>
                <w:szCs w:val="16"/>
                <w:shd w:val="clear" w:color="auto" w:fill="F2DBDB" w:themeFill="accent2" w:themeFillTint="33"/>
                <w:lang w:val="en-US"/>
              </w:rPr>
              <w:t>Catholic Pope Francis wearing Balenciaga puffy jacket in drill rap music video, throwing up gang signs with hands</w:t>
            </w:r>
            <w:r>
              <w:rPr>
                <w:sz w:val="16"/>
                <w:szCs w:val="16"/>
                <w:lang w:val="en-US"/>
              </w:rPr>
              <w:t xml:space="preserve">, </w:t>
            </w:r>
            <w:r>
              <w:rPr>
                <w:sz w:val="16"/>
                <w:szCs w:val="16"/>
                <w:shd w:val="clear" w:color="auto" w:fill="DBE5F1" w:themeFill="accent1" w:themeFillTint="33"/>
                <w:lang w:val="en-US"/>
              </w:rPr>
              <w:t>taken using a Canon EOS R camera with a 50mm f/1.8 lens, f/2.2 aperture, shutter speed 1/200s, ISO 100 and natural light, Full Body</w:t>
            </w:r>
            <w:r>
              <w:rPr>
                <w:sz w:val="16"/>
                <w:szCs w:val="16"/>
                <w:lang w:val="en-US"/>
              </w:rPr>
              <w:t xml:space="preserve">, </w:t>
            </w:r>
            <w:r>
              <w:rPr>
                <w:sz w:val="16"/>
                <w:szCs w:val="16"/>
                <w:shd w:val="clear" w:color="auto" w:fill="FDE9D9" w:themeFill="accent6" w:themeFillTint="33"/>
                <w:lang w:val="en-US"/>
              </w:rPr>
              <w:t>Hyper Realistic Photography, Cinematic, Cinema, Hyperdetail, UHD, Color Correction, hdr, color grading, hyper realistic CG animation</w:t>
            </w:r>
            <w:r w:rsidR="006E788F">
              <w:rPr>
                <w:rStyle w:val="Funotenzeichen"/>
                <w:szCs w:val="16"/>
                <w:shd w:val="clear" w:color="auto" w:fill="FDE9D9" w:themeFill="accent6" w:themeFillTint="33"/>
                <w:lang w:val="en-US"/>
              </w:rPr>
              <w:footnoteReference w:id="2"/>
            </w:r>
          </w:p>
          <w:p w14:paraId="2C05E8A5" w14:textId="77777777" w:rsidR="00C35C05" w:rsidRPr="00C95984" w:rsidRDefault="00C35C05" w:rsidP="0055701A">
            <w:pPr>
              <w:spacing w:line="276" w:lineRule="auto"/>
              <w:rPr>
                <w:lang w:val="en-US"/>
              </w:rPr>
            </w:pPr>
            <w:r w:rsidRPr="00C95984">
              <w:rPr>
                <w:lang w:val="en-US"/>
              </w:rPr>
              <w:t xml:space="preserve">The prompt includes a detailed description of </w:t>
            </w:r>
            <w:r w:rsidRPr="00C95984">
              <w:rPr>
                <w:b/>
                <w:bCs/>
                <w:color w:val="C0504D" w:themeColor="accent2"/>
                <w:lang w:val="en-US"/>
              </w:rPr>
              <w:t>(1)</w:t>
            </w:r>
            <w:r w:rsidRPr="00C95984">
              <w:rPr>
                <w:color w:val="C0504D" w:themeColor="accent2"/>
                <w:lang w:val="en-US"/>
              </w:rPr>
              <w:t xml:space="preserve"> </w:t>
            </w:r>
            <w:r w:rsidRPr="00C95984">
              <w:rPr>
                <w:lang w:val="en-US"/>
              </w:rPr>
              <w:t xml:space="preserve">the object shown in the image, </w:t>
            </w:r>
            <w:r w:rsidRPr="00C95984">
              <w:rPr>
                <w:b/>
                <w:bCs/>
                <w:color w:val="4BACC6" w:themeColor="accent5"/>
                <w:lang w:val="en-US"/>
              </w:rPr>
              <w:t>(2)</w:t>
            </w:r>
            <w:r w:rsidRPr="00C95984">
              <w:rPr>
                <w:color w:val="4BACC6" w:themeColor="accent5"/>
                <w:lang w:val="en-US"/>
              </w:rPr>
              <w:t xml:space="preserve"> </w:t>
            </w:r>
            <w:r w:rsidRPr="00C95984">
              <w:rPr>
                <w:lang w:val="en-US"/>
              </w:rPr>
              <w:t xml:space="preserve">the type of shot (e.g., camera settings, camera view, lighting), and </w:t>
            </w:r>
            <w:r w:rsidRPr="00C95984">
              <w:rPr>
                <w:b/>
                <w:bCs/>
                <w:color w:val="F79646" w:themeColor="accent6"/>
                <w:lang w:val="en-US"/>
              </w:rPr>
              <w:t>(3)</w:t>
            </w:r>
            <w:r w:rsidRPr="00C95984">
              <w:rPr>
                <w:color w:val="F79646" w:themeColor="accent6"/>
                <w:lang w:val="en-US"/>
              </w:rPr>
              <w:t xml:space="preserve"> </w:t>
            </w:r>
            <w:r w:rsidRPr="00C95984">
              <w:rPr>
                <w:lang w:val="en-US"/>
              </w:rPr>
              <w:t>the style.</w:t>
            </w:r>
          </w:p>
        </w:tc>
      </w:tr>
      <w:tr w:rsidR="00C35C05" w14:paraId="4DDE41F6" w14:textId="77777777" w:rsidTr="00C35C05">
        <w:tblPrEx>
          <w:shd w:val="clear" w:color="auto" w:fill="auto"/>
        </w:tblPrEx>
        <w:trPr>
          <w:trHeight w:val="2813"/>
        </w:trPr>
        <w:tc>
          <w:tcPr>
            <w:tcW w:w="4146" w:type="dxa"/>
            <w:vAlign w:val="center"/>
          </w:tcPr>
          <w:p w14:paraId="56CE5C63" w14:textId="77777777" w:rsidR="00C35C05" w:rsidRDefault="00C35C05" w:rsidP="007A7445">
            <w:pPr>
              <w:spacing w:before="120"/>
              <w:jc w:val="center"/>
              <w:rPr>
                <w:spacing w:val="-8"/>
                <w:sz w:val="16"/>
                <w:szCs w:val="16"/>
                <w:lang w:val="en-GB"/>
              </w:rPr>
            </w:pPr>
            <w:r>
              <w:rPr>
                <w:noProof/>
              </w:rPr>
              <w:drawing>
                <wp:inline distT="0" distB="0" distL="0" distR="0" wp14:anchorId="72395B9C" wp14:editId="6C68A3A4">
                  <wp:extent cx="2343150" cy="1598930"/>
                  <wp:effectExtent l="0" t="0" r="0" b="1270"/>
                  <wp:docPr id="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9"/>
                          <a:stretch/>
                        </pic:blipFill>
                        <pic:spPr bwMode="auto">
                          <a:xfrm>
                            <a:off x="0" y="0"/>
                            <a:ext cx="2405037" cy="1641161"/>
                          </a:xfrm>
                          <a:prstGeom prst="rect">
                            <a:avLst/>
                          </a:prstGeom>
                          <a:noFill/>
                          <a:ln>
                            <a:noFill/>
                          </a:ln>
                        </pic:spPr>
                      </pic:pic>
                    </a:graphicData>
                  </a:graphic>
                </wp:inline>
              </w:drawing>
            </w:r>
          </w:p>
          <w:p w14:paraId="45BB2C96" w14:textId="094EAC68" w:rsidR="00C35C05" w:rsidRDefault="002E1F7F" w:rsidP="00C35C05">
            <w:pPr>
              <w:jc w:val="right"/>
              <w:rPr>
                <w:lang w:val="en-GB"/>
              </w:rPr>
            </w:pPr>
            <w:r>
              <w:rPr>
                <w:sz w:val="16"/>
                <w:szCs w:val="16"/>
                <w:lang w:val="en-GB"/>
              </w:rPr>
              <w:t>Abb</w:t>
            </w:r>
            <w:r w:rsidR="0069654E">
              <w:rPr>
                <w:sz w:val="16"/>
                <w:szCs w:val="16"/>
                <w:lang w:val="en-GB"/>
              </w:rPr>
              <w:t>ild</w:t>
            </w:r>
            <w:r>
              <w:rPr>
                <w:sz w:val="16"/>
                <w:szCs w:val="16"/>
                <w:lang w:val="en-GB"/>
              </w:rPr>
              <w:t>ung 2</w:t>
            </w:r>
            <w:r w:rsidR="0069654E">
              <w:rPr>
                <w:sz w:val="16"/>
                <w:szCs w:val="16"/>
                <w:lang w:val="en-GB"/>
              </w:rPr>
              <w:t xml:space="preserve">: </w:t>
            </w:r>
            <w:r w:rsidR="00454405" w:rsidRPr="00454405">
              <w:rPr>
                <w:sz w:val="16"/>
                <w:szCs w:val="16"/>
                <w:lang w:val="en-GB"/>
              </w:rPr>
              <w:t xml:space="preserve">dimitrisvetsikas1969 </w:t>
            </w:r>
            <w:r>
              <w:rPr>
                <w:sz w:val="16"/>
                <w:szCs w:val="16"/>
                <w:lang w:val="en-GB"/>
              </w:rPr>
              <w:t>(2018).</w:t>
            </w:r>
          </w:p>
        </w:tc>
        <w:tc>
          <w:tcPr>
            <w:tcW w:w="4916" w:type="dxa"/>
          </w:tcPr>
          <w:p w14:paraId="38AA628A" w14:textId="77777777" w:rsidR="00C35C05" w:rsidRDefault="00C35C05" w:rsidP="007A7445">
            <w:pPr>
              <w:spacing w:before="120" w:line="480" w:lineRule="auto"/>
              <w:jc w:val="center"/>
              <w:rPr>
                <w:lang w:val="en-GB"/>
              </w:rPr>
            </w:pPr>
            <w:r>
              <w:rPr>
                <w:lang w:val="en-GB"/>
              </w:rPr>
              <w:t>What do you see in this image?</w:t>
            </w:r>
          </w:p>
          <w:p w14:paraId="7B931F1F" w14:textId="36E25B05" w:rsidR="00C35C05" w:rsidRDefault="00C35C05" w:rsidP="00C35C05">
            <w:pPr>
              <w:spacing w:line="480" w:lineRule="auto"/>
              <w:jc w:val="center"/>
              <w:rPr>
                <w:lang w:val="en-GB"/>
              </w:rPr>
            </w:pPr>
            <w:r>
              <w:rPr>
                <w:lang w:val="en-GB"/>
              </w:rPr>
              <w:t>…………………………………………………………</w:t>
            </w:r>
          </w:p>
          <w:p w14:paraId="561DE40B" w14:textId="3C81CB51" w:rsidR="00C35C05" w:rsidRDefault="00C35C05" w:rsidP="00C35C05">
            <w:pPr>
              <w:spacing w:line="480" w:lineRule="auto"/>
              <w:jc w:val="center"/>
              <w:rPr>
                <w:lang w:val="en-GB"/>
              </w:rPr>
            </w:pPr>
            <w:r>
              <w:rPr>
                <w:lang w:val="en-GB"/>
              </w:rPr>
              <w:t>…………………………………………………………</w:t>
            </w:r>
          </w:p>
          <w:p w14:paraId="53C25688" w14:textId="1DE34562" w:rsidR="00C35C05" w:rsidRDefault="00C35C05" w:rsidP="00C35C05">
            <w:pPr>
              <w:spacing w:line="480" w:lineRule="auto"/>
              <w:jc w:val="center"/>
              <w:rPr>
                <w:lang w:val="en-GB"/>
              </w:rPr>
            </w:pPr>
            <w:r>
              <w:rPr>
                <w:lang w:val="en-GB"/>
              </w:rPr>
              <w:t>…………………………………………………………</w:t>
            </w:r>
          </w:p>
          <w:p w14:paraId="617E85C2" w14:textId="28DEF0C8" w:rsidR="00C35C05" w:rsidRDefault="00C35C05" w:rsidP="00C35C05">
            <w:pPr>
              <w:spacing w:line="480" w:lineRule="auto"/>
              <w:jc w:val="center"/>
              <w:rPr>
                <w:lang w:val="en-GB"/>
              </w:rPr>
            </w:pPr>
            <w:r>
              <w:rPr>
                <w:lang w:val="en-GB"/>
              </w:rPr>
              <w:t>…………………………………………………………</w:t>
            </w:r>
          </w:p>
        </w:tc>
      </w:tr>
    </w:tbl>
    <w:p w14:paraId="62955614" w14:textId="77777777" w:rsidR="00C35C05" w:rsidRDefault="00C35C05" w:rsidP="00C35C05">
      <w:pPr>
        <w:rPr>
          <w:lang w:val="en-GB"/>
        </w:rPr>
      </w:pPr>
    </w:p>
    <w:tbl>
      <w:tblPr>
        <w:tblStyle w:val="Tabellenraster"/>
        <w:tblW w:w="0" w:type="auto"/>
        <w:tblLook w:val="04A0" w:firstRow="1" w:lastRow="0" w:firstColumn="1" w:lastColumn="0" w:noHBand="0" w:noVBand="1"/>
      </w:tblPr>
      <w:tblGrid>
        <w:gridCol w:w="4531"/>
        <w:gridCol w:w="4531"/>
      </w:tblGrid>
      <w:tr w:rsidR="00C35C05" w:rsidRPr="00AF25DD" w14:paraId="6FF46931" w14:textId="77777777" w:rsidTr="00C35C05">
        <w:tc>
          <w:tcPr>
            <w:tcW w:w="9062" w:type="dxa"/>
            <w:gridSpan w:val="2"/>
            <w:tcBorders>
              <w:top w:val="single" w:sz="4" w:space="0" w:color="auto"/>
              <w:left w:val="none" w:sz="4" w:space="0" w:color="000000"/>
              <w:bottom w:val="single" w:sz="4" w:space="0" w:color="auto"/>
              <w:right w:val="none" w:sz="4" w:space="0" w:color="000000"/>
            </w:tcBorders>
          </w:tcPr>
          <w:p w14:paraId="161423B2" w14:textId="77777777" w:rsidR="00C35C05" w:rsidRDefault="00C35C05" w:rsidP="007A7445">
            <w:pPr>
              <w:spacing w:before="120" w:line="360" w:lineRule="auto"/>
              <w:jc w:val="center"/>
              <w:rPr>
                <w:lang w:val="en-GB"/>
              </w:rPr>
            </w:pPr>
            <w:r>
              <w:rPr>
                <w:lang w:val="en-GB"/>
              </w:rPr>
              <w:t>What prompt would you use to generate an image similar to the one above?</w:t>
            </w:r>
          </w:p>
          <w:p w14:paraId="1DAA22C2" w14:textId="74457DC7" w:rsidR="00C35C05" w:rsidRDefault="00C35C05" w:rsidP="00C35C05">
            <w:pPr>
              <w:spacing w:line="360" w:lineRule="auto"/>
              <w:rPr>
                <w:lang w:val="en-GB"/>
              </w:rPr>
            </w:pPr>
            <w:r>
              <w:rPr>
                <w:lang w:val="en-GB"/>
              </w:rPr>
              <w:t>Object:</w:t>
            </w:r>
            <w:r>
              <w:rPr>
                <w:lang w:val="en-GB"/>
              </w:rPr>
              <w:tab/>
            </w:r>
            <w:r>
              <w:rPr>
                <w:lang w:val="en-GB"/>
              </w:rPr>
              <w:tab/>
              <w:t>…………………………………………………………………………………..</w:t>
            </w:r>
            <w:r>
              <w:rPr>
                <w:lang w:val="en-GB"/>
              </w:rPr>
              <w:br/>
              <w:t>Type of shot:</w:t>
            </w:r>
            <w:r>
              <w:rPr>
                <w:lang w:val="en-GB"/>
              </w:rPr>
              <w:tab/>
              <w:t>……………………………………….………………………………………….</w:t>
            </w:r>
          </w:p>
          <w:p w14:paraId="3E2E8A8E" w14:textId="77777777" w:rsidR="00C35C05" w:rsidRDefault="00C35C05" w:rsidP="00C35C05">
            <w:pPr>
              <w:rPr>
                <w:lang w:val="en-GB"/>
              </w:rPr>
            </w:pPr>
            <w:r>
              <w:rPr>
                <w:lang w:val="en-GB"/>
              </w:rPr>
              <w:t xml:space="preserve">Style: </w:t>
            </w:r>
            <w:r>
              <w:rPr>
                <w:lang w:val="en-GB"/>
              </w:rPr>
              <w:tab/>
            </w:r>
            <w:r>
              <w:rPr>
                <w:lang w:val="en-GB"/>
              </w:rPr>
              <w:tab/>
              <w:t>…………………………………………………………………………………..</w:t>
            </w:r>
          </w:p>
          <w:p w14:paraId="23041DB5" w14:textId="46BF911B" w:rsidR="00C35C05" w:rsidRDefault="00C35C05" w:rsidP="00C35C05">
            <w:pPr>
              <w:rPr>
                <w:lang w:val="en-GB"/>
              </w:rPr>
            </w:pPr>
          </w:p>
        </w:tc>
      </w:tr>
      <w:tr w:rsidR="00C35C05" w14:paraId="713733B3" w14:textId="77777777" w:rsidTr="00C35C05">
        <w:trPr>
          <w:trHeight w:val="1871"/>
        </w:trPr>
        <w:tc>
          <w:tcPr>
            <w:tcW w:w="4531" w:type="dxa"/>
            <w:tcBorders>
              <w:top w:val="single" w:sz="4" w:space="0" w:color="auto"/>
              <w:left w:val="none" w:sz="4" w:space="0" w:color="000000"/>
              <w:bottom w:val="single" w:sz="4" w:space="0" w:color="auto"/>
              <w:right w:val="single" w:sz="4" w:space="0" w:color="auto"/>
            </w:tcBorders>
          </w:tcPr>
          <w:p w14:paraId="0E745EBC" w14:textId="77777777" w:rsidR="00C35C05" w:rsidRDefault="00C35C05" w:rsidP="007A7445">
            <w:pPr>
              <w:spacing w:before="40"/>
              <w:jc w:val="center"/>
              <w:rPr>
                <w:lang w:val="en-GB"/>
              </w:rPr>
            </w:pPr>
            <w:r>
              <w:rPr>
                <w:lang w:val="en-GB"/>
              </w:rPr>
              <w:t>Similarities: Keep this!</w:t>
            </w:r>
          </w:p>
        </w:tc>
        <w:tc>
          <w:tcPr>
            <w:tcW w:w="4531" w:type="dxa"/>
            <w:tcBorders>
              <w:top w:val="single" w:sz="4" w:space="0" w:color="auto"/>
              <w:left w:val="single" w:sz="4" w:space="0" w:color="auto"/>
              <w:bottom w:val="single" w:sz="4" w:space="0" w:color="auto"/>
              <w:right w:val="none" w:sz="4" w:space="0" w:color="000000"/>
            </w:tcBorders>
          </w:tcPr>
          <w:p w14:paraId="2163155C" w14:textId="77777777" w:rsidR="00C35C05" w:rsidRDefault="00C35C05" w:rsidP="007A7445">
            <w:pPr>
              <w:spacing w:before="40"/>
              <w:jc w:val="center"/>
              <w:rPr>
                <w:lang w:val="en-GB"/>
              </w:rPr>
            </w:pPr>
            <w:r>
              <w:rPr>
                <w:lang w:val="en-GB"/>
              </w:rPr>
              <w:t>Differences: Modify this!</w:t>
            </w:r>
          </w:p>
        </w:tc>
      </w:tr>
      <w:tr w:rsidR="00C35C05" w:rsidRPr="00F00512" w14:paraId="47F08C0B" w14:textId="77777777" w:rsidTr="00C35C05">
        <w:tc>
          <w:tcPr>
            <w:tcW w:w="9062" w:type="dxa"/>
            <w:gridSpan w:val="2"/>
            <w:tcBorders>
              <w:left w:val="none" w:sz="4" w:space="0" w:color="000000"/>
              <w:right w:val="none" w:sz="4" w:space="0" w:color="000000"/>
            </w:tcBorders>
          </w:tcPr>
          <w:p w14:paraId="6DC74C97" w14:textId="77777777" w:rsidR="00C35C05" w:rsidRDefault="00C35C05" w:rsidP="007A7445">
            <w:pPr>
              <w:spacing w:before="40" w:line="480" w:lineRule="auto"/>
              <w:jc w:val="center"/>
              <w:rPr>
                <w:lang w:val="en-GB"/>
              </w:rPr>
            </w:pPr>
            <w:r>
              <w:rPr>
                <w:lang w:val="en-GB"/>
              </w:rPr>
              <w:t>How can you modify the prompt to achieve a better result?</w:t>
            </w:r>
          </w:p>
          <w:p w14:paraId="537A21F4" w14:textId="77777777" w:rsidR="00C35C05" w:rsidRDefault="00C35C05" w:rsidP="00C35C05">
            <w:pPr>
              <w:rPr>
                <w:lang w:val="en-GB"/>
              </w:rPr>
            </w:pPr>
          </w:p>
          <w:p w14:paraId="11D232B9" w14:textId="45FEDCA2" w:rsidR="007A7445" w:rsidRDefault="007A7445" w:rsidP="00C35C05">
            <w:pPr>
              <w:rPr>
                <w:lang w:val="en-GB"/>
              </w:rPr>
            </w:pPr>
          </w:p>
        </w:tc>
      </w:tr>
    </w:tbl>
    <w:p w14:paraId="13333A58" w14:textId="77777777" w:rsidR="007A7445" w:rsidRDefault="007A7445">
      <w:pPr>
        <w:jc w:val="left"/>
        <w:rPr>
          <w:rFonts w:eastAsia="Calibri"/>
          <w:lang w:val="en-GB"/>
        </w:rPr>
      </w:pPr>
      <w:r>
        <w:rPr>
          <w:lang w:val="en-GB"/>
        </w:rPr>
        <w:br w:type="page"/>
      </w:r>
    </w:p>
    <w:p w14:paraId="03694580" w14:textId="0C0BA57E" w:rsidR="00C35C05" w:rsidRDefault="00C35C05" w:rsidP="00C35C05">
      <w:pPr>
        <w:pStyle w:val="ZwischenberschriftFS"/>
        <w:rPr>
          <w:lang w:val="en-GB"/>
        </w:rPr>
      </w:pPr>
      <w:r>
        <w:rPr>
          <w:lang w:val="en-GB"/>
        </w:rPr>
        <w:lastRenderedPageBreak/>
        <w:t>Teilaufgabe 3</w:t>
      </w:r>
      <w:r w:rsidR="00F6777F">
        <w:rPr>
          <w:lang w:val="en-GB"/>
        </w:rPr>
        <w:t xml:space="preserve">: </w:t>
      </w:r>
      <w:r w:rsidR="00F6777F" w:rsidRPr="00F6777F">
        <w:rPr>
          <w:lang w:val="en-GB"/>
        </w:rPr>
        <w:t>Guess the prompt!</w:t>
      </w:r>
    </w:p>
    <w:p w14:paraId="3C8C33FB" w14:textId="48742E39" w:rsidR="00F6777F" w:rsidRPr="00F6777F" w:rsidRDefault="00F6777F" w:rsidP="00033863">
      <w:pPr>
        <w:pStyle w:val="Textkrper"/>
        <w:ind w:left="284" w:hanging="284"/>
        <w:rPr>
          <w:lang w:val="en-GB"/>
        </w:rPr>
      </w:pPr>
      <w:r w:rsidRPr="00F6777F">
        <w:rPr>
          <w:lang w:val="en-GB"/>
        </w:rPr>
        <w:t>a)</w:t>
      </w:r>
      <w:r w:rsidR="00033863">
        <w:rPr>
          <w:lang w:val="en-GB"/>
        </w:rPr>
        <w:t xml:space="preserve"> </w:t>
      </w:r>
      <w:r w:rsidRPr="00F6777F">
        <w:rPr>
          <w:lang w:val="en-GB"/>
        </w:rPr>
        <w:t xml:space="preserve">Come up with an idea for an unreal/silly image (e.g., a rainbow-colored corgi). </w:t>
      </w:r>
    </w:p>
    <w:p w14:paraId="69B3012B" w14:textId="019F194B" w:rsidR="00F6777F" w:rsidRPr="00F6777F" w:rsidRDefault="00F6777F" w:rsidP="00033863">
      <w:pPr>
        <w:pStyle w:val="Textkrper"/>
        <w:ind w:left="284" w:hanging="284"/>
        <w:rPr>
          <w:lang w:val="en-GB"/>
        </w:rPr>
      </w:pPr>
      <w:r w:rsidRPr="00F6777F">
        <w:rPr>
          <w:lang w:val="en-GB"/>
        </w:rPr>
        <w:t>b)</w:t>
      </w:r>
      <w:r w:rsidR="00033863">
        <w:rPr>
          <w:lang w:val="en-GB"/>
        </w:rPr>
        <w:t xml:space="preserve"> </w:t>
      </w:r>
      <w:r w:rsidRPr="00F6777F">
        <w:rPr>
          <w:lang w:val="en-GB"/>
        </w:rPr>
        <w:t>Create a prompt to generate the image. You may refine your prompt step-by-step to achieve</w:t>
      </w:r>
      <w:r w:rsidR="00033863">
        <w:rPr>
          <w:lang w:val="en-GB"/>
        </w:rPr>
        <w:t xml:space="preserve"> </w:t>
      </w:r>
      <w:r w:rsidRPr="00F6777F">
        <w:rPr>
          <w:lang w:val="en-GB"/>
        </w:rPr>
        <w:t>the perfect result.</w:t>
      </w:r>
    </w:p>
    <w:p w14:paraId="1340B86C" w14:textId="0B728FA5" w:rsidR="00F6777F" w:rsidRPr="00F6777F" w:rsidRDefault="00F6777F" w:rsidP="00033863">
      <w:pPr>
        <w:pStyle w:val="Textkrper"/>
        <w:ind w:left="284" w:hanging="284"/>
        <w:rPr>
          <w:lang w:val="en-GB"/>
        </w:rPr>
      </w:pPr>
      <w:r w:rsidRPr="00F6777F">
        <w:rPr>
          <w:lang w:val="en-GB"/>
        </w:rPr>
        <w:t>c)</w:t>
      </w:r>
      <w:r w:rsidR="00033863">
        <w:rPr>
          <w:lang w:val="en-GB"/>
        </w:rPr>
        <w:t xml:space="preserve"> </w:t>
      </w:r>
      <w:r w:rsidRPr="00F6777F">
        <w:rPr>
          <w:lang w:val="en-GB"/>
        </w:rPr>
        <w:t>Swap the image with your partner. Guess the prompt your partner has used to generate their image.</w:t>
      </w:r>
    </w:p>
    <w:p w14:paraId="6F2A89A5" w14:textId="0E799A68" w:rsidR="00C35C05" w:rsidRDefault="00F6777F" w:rsidP="00033863">
      <w:pPr>
        <w:pStyle w:val="Textkrper"/>
        <w:ind w:left="284" w:hanging="284"/>
        <w:rPr>
          <w:lang w:val="en-GB"/>
        </w:rPr>
      </w:pPr>
      <w:r w:rsidRPr="00F6777F">
        <w:rPr>
          <w:lang w:val="en-GB"/>
        </w:rPr>
        <w:t>d)</w:t>
      </w:r>
      <w:r w:rsidR="00033863">
        <w:rPr>
          <w:lang w:val="en-GB"/>
        </w:rPr>
        <w:t xml:space="preserve"> </w:t>
      </w:r>
      <w:r w:rsidRPr="00F6777F">
        <w:rPr>
          <w:lang w:val="en-GB"/>
        </w:rPr>
        <w:t>Together, come up with a list of characteristics that make up a good prompt for AI-based text-to-image generators.</w:t>
      </w:r>
    </w:p>
    <w:p w14:paraId="2B3CFF6D" w14:textId="77777777" w:rsidR="00F6777F" w:rsidRDefault="00F6777F" w:rsidP="00F6777F">
      <w:pPr>
        <w:pStyle w:val="Textkrper"/>
        <w:rPr>
          <w:lang w:val="en-GB"/>
        </w:rPr>
      </w:pPr>
    </w:p>
    <w:tbl>
      <w:tblPr>
        <w:tblStyle w:val="Tabellenraster"/>
        <w:tblW w:w="0" w:type="auto"/>
        <w:tblLook w:val="04A0" w:firstRow="1" w:lastRow="0" w:firstColumn="1" w:lastColumn="0" w:noHBand="0" w:noVBand="1"/>
      </w:tblPr>
      <w:tblGrid>
        <w:gridCol w:w="9062"/>
      </w:tblGrid>
      <w:tr w:rsidR="00C35C05" w14:paraId="65CAB91E" w14:textId="77777777" w:rsidTr="00C35C05">
        <w:tc>
          <w:tcPr>
            <w:tcW w:w="9062" w:type="dxa"/>
            <w:tcBorders>
              <w:left w:val="none" w:sz="4" w:space="0" w:color="000000"/>
              <w:right w:val="none" w:sz="4" w:space="0" w:color="000000"/>
            </w:tcBorders>
          </w:tcPr>
          <w:p w14:paraId="468AEEFD" w14:textId="77777777" w:rsidR="00C35C05" w:rsidRDefault="00C35C05" w:rsidP="00C35C05">
            <w:pPr>
              <w:spacing w:line="480" w:lineRule="auto"/>
              <w:jc w:val="center"/>
              <w:rPr>
                <w:lang w:val="en-GB"/>
              </w:rPr>
            </w:pPr>
          </w:p>
          <w:p w14:paraId="1D6ED684" w14:textId="62F0AF88" w:rsidR="00C35C05" w:rsidRDefault="00C35C05" w:rsidP="00C35C05">
            <w:pPr>
              <w:spacing w:line="480" w:lineRule="auto"/>
              <w:jc w:val="center"/>
              <w:rPr>
                <w:lang w:val="en-GB"/>
              </w:rPr>
            </w:pPr>
            <w:r>
              <w:rPr>
                <w:lang w:val="en-GB"/>
              </w:rPr>
              <w:t>How can you modify the prompt to achieve a better result?</w:t>
            </w:r>
          </w:p>
          <w:p w14:paraId="23BB27A4" w14:textId="77777777" w:rsidR="00C35C05" w:rsidRDefault="00C35C05" w:rsidP="00C35C05">
            <w:pPr>
              <w:rPr>
                <w:lang w:val="en-GB"/>
              </w:rPr>
            </w:pPr>
            <w:r>
              <w:rPr>
                <w:lang w:val="en-GB"/>
              </w:rPr>
              <w:t>…………………………………………………………………………………………………………</w:t>
            </w:r>
          </w:p>
          <w:p w14:paraId="4028517B" w14:textId="0F575095" w:rsidR="00C35C05" w:rsidRDefault="00C35C05" w:rsidP="00C35C05">
            <w:pPr>
              <w:rPr>
                <w:lang w:val="en-GB"/>
              </w:rPr>
            </w:pPr>
          </w:p>
        </w:tc>
      </w:tr>
    </w:tbl>
    <w:p w14:paraId="2D2CA125" w14:textId="3F333463" w:rsidR="00C35C05" w:rsidRDefault="00C35C05" w:rsidP="00C35C05">
      <w:pPr>
        <w:rPr>
          <w:lang w:val="en-GB"/>
        </w:rPr>
      </w:pPr>
    </w:p>
    <w:tbl>
      <w:tblPr>
        <w:tblStyle w:val="Tabellenraster"/>
        <w:tblW w:w="0" w:type="auto"/>
        <w:tblBorders>
          <w:top w:val="single" w:sz="4" w:space="0" w:color="000000"/>
          <w:left w:val="none" w:sz="0" w:space="0" w:color="auto"/>
          <w:bottom w:val="single" w:sz="4" w:space="0" w:color="000000"/>
          <w:right w:val="none" w:sz="0" w:space="0" w:color="auto"/>
          <w:insideH w:val="single" w:sz="4" w:space="0" w:color="000000"/>
        </w:tblBorders>
        <w:tblLook w:val="04A0" w:firstRow="1" w:lastRow="0" w:firstColumn="1" w:lastColumn="0" w:noHBand="0" w:noVBand="1"/>
      </w:tblPr>
      <w:tblGrid>
        <w:gridCol w:w="4531"/>
        <w:gridCol w:w="4531"/>
      </w:tblGrid>
      <w:tr w:rsidR="00C35C05" w:rsidRPr="00F00512" w14:paraId="0BC3CCD0" w14:textId="77777777" w:rsidTr="00C35C05">
        <w:tc>
          <w:tcPr>
            <w:tcW w:w="4531" w:type="dxa"/>
          </w:tcPr>
          <w:p w14:paraId="242EDBD7" w14:textId="77777777" w:rsidR="00C35C05" w:rsidRDefault="00C35C05" w:rsidP="00C35C05">
            <w:pPr>
              <w:jc w:val="center"/>
              <w:rPr>
                <w:b/>
                <w:bCs/>
                <w:lang w:val="en-GB"/>
              </w:rPr>
            </w:pPr>
            <w:r>
              <w:rPr>
                <w:b/>
                <w:bCs/>
                <w:lang w:val="en-GB"/>
              </w:rPr>
              <w:t>Prompt version</w:t>
            </w:r>
          </w:p>
        </w:tc>
        <w:tc>
          <w:tcPr>
            <w:tcW w:w="4531" w:type="dxa"/>
          </w:tcPr>
          <w:p w14:paraId="34B480F3" w14:textId="77777777" w:rsidR="00C35C05" w:rsidRDefault="00C35C05" w:rsidP="00C35C05">
            <w:pPr>
              <w:jc w:val="center"/>
              <w:rPr>
                <w:b/>
                <w:bCs/>
                <w:lang w:val="en-GB"/>
              </w:rPr>
            </w:pPr>
            <w:r>
              <w:rPr>
                <w:b/>
                <w:bCs/>
                <w:lang w:val="en-GB"/>
              </w:rPr>
              <w:t>Comments on the result and modifications</w:t>
            </w:r>
          </w:p>
        </w:tc>
      </w:tr>
      <w:tr w:rsidR="00C35C05" w14:paraId="0D85D7C9" w14:textId="77777777" w:rsidTr="00C35C05">
        <w:trPr>
          <w:trHeight w:val="850"/>
        </w:trPr>
        <w:tc>
          <w:tcPr>
            <w:tcW w:w="4531" w:type="dxa"/>
            <w:vAlign w:val="center"/>
          </w:tcPr>
          <w:p w14:paraId="7194F591" w14:textId="77777777" w:rsidR="00C35C05" w:rsidRDefault="00C35C05" w:rsidP="00C35C05">
            <w:pPr>
              <w:rPr>
                <w:lang w:val="en-GB"/>
              </w:rPr>
            </w:pPr>
            <w:r>
              <w:rPr>
                <w:lang w:val="en-GB"/>
              </w:rPr>
              <w:t xml:space="preserve">1. </w:t>
            </w:r>
          </w:p>
        </w:tc>
        <w:tc>
          <w:tcPr>
            <w:tcW w:w="4531" w:type="dxa"/>
          </w:tcPr>
          <w:p w14:paraId="7A9DA9BE" w14:textId="77777777" w:rsidR="00C35C05" w:rsidRDefault="00C35C05" w:rsidP="00C35C05">
            <w:pPr>
              <w:rPr>
                <w:lang w:val="en-GB"/>
              </w:rPr>
            </w:pPr>
          </w:p>
        </w:tc>
      </w:tr>
      <w:tr w:rsidR="00C35C05" w14:paraId="63D95B2F" w14:textId="77777777" w:rsidTr="00C35C05">
        <w:trPr>
          <w:trHeight w:val="850"/>
        </w:trPr>
        <w:tc>
          <w:tcPr>
            <w:tcW w:w="4531" w:type="dxa"/>
            <w:vAlign w:val="center"/>
          </w:tcPr>
          <w:p w14:paraId="62B3F3F0" w14:textId="77777777" w:rsidR="00C35C05" w:rsidRDefault="00C35C05" w:rsidP="00C35C05">
            <w:pPr>
              <w:rPr>
                <w:lang w:val="en-GB"/>
              </w:rPr>
            </w:pPr>
            <w:r>
              <w:rPr>
                <w:lang w:val="en-GB"/>
              </w:rPr>
              <w:t xml:space="preserve">2. </w:t>
            </w:r>
          </w:p>
        </w:tc>
        <w:tc>
          <w:tcPr>
            <w:tcW w:w="4531" w:type="dxa"/>
          </w:tcPr>
          <w:p w14:paraId="2CA227B0" w14:textId="77777777" w:rsidR="00C35C05" w:rsidRDefault="00C35C05" w:rsidP="00C35C05">
            <w:pPr>
              <w:rPr>
                <w:lang w:val="en-GB"/>
              </w:rPr>
            </w:pPr>
          </w:p>
        </w:tc>
      </w:tr>
      <w:tr w:rsidR="00C35C05" w14:paraId="5E049188" w14:textId="77777777" w:rsidTr="00C35C05">
        <w:trPr>
          <w:trHeight w:val="850"/>
        </w:trPr>
        <w:tc>
          <w:tcPr>
            <w:tcW w:w="4531" w:type="dxa"/>
            <w:vAlign w:val="center"/>
          </w:tcPr>
          <w:p w14:paraId="248C0885" w14:textId="77777777" w:rsidR="00C35C05" w:rsidRDefault="00C35C05" w:rsidP="00C35C05">
            <w:pPr>
              <w:rPr>
                <w:lang w:val="en-GB"/>
              </w:rPr>
            </w:pPr>
            <w:r>
              <w:rPr>
                <w:lang w:val="en-GB"/>
              </w:rPr>
              <w:t xml:space="preserve">3. </w:t>
            </w:r>
          </w:p>
        </w:tc>
        <w:tc>
          <w:tcPr>
            <w:tcW w:w="4531" w:type="dxa"/>
          </w:tcPr>
          <w:p w14:paraId="2B2FA61E" w14:textId="77777777" w:rsidR="00C35C05" w:rsidRDefault="00C35C05" w:rsidP="00C35C05">
            <w:pPr>
              <w:rPr>
                <w:lang w:val="en-GB"/>
              </w:rPr>
            </w:pPr>
          </w:p>
        </w:tc>
      </w:tr>
      <w:tr w:rsidR="00C35C05" w14:paraId="72F27C0E" w14:textId="77777777" w:rsidTr="00C35C05">
        <w:trPr>
          <w:trHeight w:val="850"/>
        </w:trPr>
        <w:tc>
          <w:tcPr>
            <w:tcW w:w="4531" w:type="dxa"/>
            <w:vAlign w:val="center"/>
          </w:tcPr>
          <w:p w14:paraId="704FF6EE" w14:textId="77777777" w:rsidR="00C35C05" w:rsidRDefault="00C35C05" w:rsidP="00C35C05">
            <w:pPr>
              <w:rPr>
                <w:lang w:val="en-GB"/>
              </w:rPr>
            </w:pPr>
            <w:r>
              <w:rPr>
                <w:lang w:val="en-GB"/>
              </w:rPr>
              <w:t xml:space="preserve">4. </w:t>
            </w:r>
          </w:p>
        </w:tc>
        <w:tc>
          <w:tcPr>
            <w:tcW w:w="4531" w:type="dxa"/>
          </w:tcPr>
          <w:p w14:paraId="46C0F136" w14:textId="77777777" w:rsidR="00C35C05" w:rsidRDefault="00C35C05" w:rsidP="00C35C05">
            <w:pPr>
              <w:rPr>
                <w:lang w:val="en-GB"/>
              </w:rPr>
            </w:pPr>
          </w:p>
        </w:tc>
      </w:tr>
      <w:tr w:rsidR="00C35C05" w14:paraId="549FD523" w14:textId="77777777" w:rsidTr="0072669B">
        <w:trPr>
          <w:trHeight w:val="778"/>
        </w:trPr>
        <w:tc>
          <w:tcPr>
            <w:tcW w:w="4531" w:type="dxa"/>
            <w:vAlign w:val="center"/>
          </w:tcPr>
          <w:p w14:paraId="5B8E2450" w14:textId="7F4EA448" w:rsidR="0072669B" w:rsidRDefault="0055701A" w:rsidP="00C35C05">
            <w:pPr>
              <w:rPr>
                <w:lang w:val="en-GB"/>
              </w:rPr>
            </w:pPr>
            <w:r>
              <w:rPr>
                <w:noProof/>
                <w:lang w:val="en-GB"/>
              </w:rPr>
              <mc:AlternateContent>
                <mc:Choice Requires="wps">
                  <w:drawing>
                    <wp:anchor distT="0" distB="0" distL="114300" distR="114300" simplePos="0" relativeHeight="251665408" behindDoc="0" locked="0" layoutInCell="1" allowOverlap="1" wp14:anchorId="6FF55D4D" wp14:editId="122B07FA">
                      <wp:simplePos x="0" y="0"/>
                      <wp:positionH relativeFrom="column">
                        <wp:posOffset>-36195</wp:posOffset>
                      </wp:positionH>
                      <wp:positionV relativeFrom="paragraph">
                        <wp:posOffset>525145</wp:posOffset>
                      </wp:positionV>
                      <wp:extent cx="5705475" cy="0"/>
                      <wp:effectExtent l="0" t="0" r="0" b="0"/>
                      <wp:wrapNone/>
                      <wp:docPr id="3" name="Gerader Verbinder 3"/>
                      <wp:cNvGraphicFramePr/>
                      <a:graphic xmlns:a="http://schemas.openxmlformats.org/drawingml/2006/main">
                        <a:graphicData uri="http://schemas.microsoft.com/office/word/2010/wordprocessingShape">
                          <wps:wsp>
                            <wps:cNvCnPr/>
                            <wps:spPr>
                              <a:xfrm flipH="1">
                                <a:off x="0" y="0"/>
                                <a:ext cx="5705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50AF76" id="Gerader Verbinder 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41.35pt" to="446.4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" strokecolor="black [3040]"/>
                  </w:pict>
                </mc:Fallback>
              </mc:AlternateContent>
            </w:r>
            <w:r w:rsidR="00C35C05">
              <w:rPr>
                <w:lang w:val="en-GB"/>
              </w:rPr>
              <w:t xml:space="preserve">5. </w:t>
            </w:r>
          </w:p>
        </w:tc>
        <w:tc>
          <w:tcPr>
            <w:tcW w:w="4531" w:type="dxa"/>
          </w:tcPr>
          <w:p w14:paraId="7713FB62" w14:textId="77777777" w:rsidR="00C35C05" w:rsidRDefault="00C35C05" w:rsidP="00C35C05">
            <w:pPr>
              <w:rPr>
                <w:lang w:val="en-GB"/>
              </w:rPr>
            </w:pPr>
          </w:p>
        </w:tc>
      </w:tr>
    </w:tbl>
    <w:p w14:paraId="12C08758" w14:textId="77777777" w:rsidR="00C35C05" w:rsidRDefault="00C35C05" w:rsidP="00C35C05">
      <w:pPr>
        <w:rPr>
          <w:lang w:val="en-GB"/>
        </w:rPr>
      </w:pPr>
    </w:p>
    <w:p w14:paraId="7F14F675" w14:textId="77777777" w:rsidR="00C35C05" w:rsidRDefault="00C35C05" w:rsidP="00C35C05">
      <w:pPr>
        <w:rPr>
          <w:lang w:val="en-GB"/>
        </w:rPr>
      </w:pPr>
      <w:r>
        <w:rPr>
          <w:lang w:val="en-GB"/>
        </w:rPr>
        <w:br w:type="page"/>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blLook w:val="04A0" w:firstRow="1" w:lastRow="0" w:firstColumn="1" w:lastColumn="0" w:noHBand="0" w:noVBand="1"/>
      </w:tblPr>
      <w:tblGrid>
        <w:gridCol w:w="4531"/>
        <w:gridCol w:w="4531"/>
      </w:tblGrid>
      <w:tr w:rsidR="00C35C05" w:rsidRPr="00F00512" w14:paraId="221969D6" w14:textId="77777777" w:rsidTr="00C35C05">
        <w:tc>
          <w:tcPr>
            <w:tcW w:w="9062" w:type="dxa"/>
            <w:gridSpan w:val="2"/>
            <w:shd w:val="clear" w:color="auto" w:fill="E7E6E6"/>
            <w:tcMar>
              <w:top w:w="113" w:type="dxa"/>
              <w:bottom w:w="113" w:type="dxa"/>
            </w:tcMar>
          </w:tcPr>
          <w:p w14:paraId="0DBB913D" w14:textId="77777777" w:rsidR="00C35C05" w:rsidRPr="00274635" w:rsidRDefault="00C35C05" w:rsidP="00C35C05">
            <w:pPr>
              <w:jc w:val="left"/>
              <w:rPr>
                <w:rFonts w:ascii="Arial" w:hAnsi="Arial" w:cs="Arial"/>
                <w:b/>
                <w:bCs/>
                <w:lang w:val="en-GB"/>
              </w:rPr>
            </w:pPr>
            <w:r w:rsidRPr="00274635">
              <w:rPr>
                <w:rFonts w:ascii="Arial" w:hAnsi="Arial" w:cs="Arial"/>
                <w:b/>
                <w:bCs/>
                <w:lang w:val="en-GB"/>
              </w:rPr>
              <w:lastRenderedPageBreak/>
              <w:t>Cheat sheet for text-to-image prompt engineering</w:t>
            </w:r>
          </w:p>
          <w:p w14:paraId="6FBF89E1" w14:textId="77777777" w:rsidR="00C35C05" w:rsidRPr="00274635" w:rsidRDefault="00C35C05" w:rsidP="00C35C05">
            <w:pPr>
              <w:jc w:val="left"/>
              <w:rPr>
                <w:rFonts w:ascii="Arial" w:hAnsi="Arial" w:cs="Arial"/>
                <w:bCs/>
                <w:lang w:val="en-GB"/>
              </w:rPr>
            </w:pPr>
            <w:r w:rsidRPr="00274635">
              <w:rPr>
                <w:rFonts w:ascii="Arial" w:hAnsi="Arial" w:cs="Arial"/>
                <w:bCs/>
                <w:lang w:val="en-GB"/>
              </w:rPr>
              <w:t>The more detailed your prompt, the more satisfying the result – there are several strategies to further improve the quality of your AI-generated image. In general, it is important to keep your prompts concise by avoiding any additional fuzz that does not convey any meaning.</w:t>
            </w:r>
          </w:p>
        </w:tc>
      </w:tr>
      <w:tr w:rsidR="00C35C05" w:rsidRPr="00F00512" w14:paraId="14D01CB2" w14:textId="77777777" w:rsidTr="00C35C05">
        <w:tc>
          <w:tcPr>
            <w:tcW w:w="4531" w:type="dxa"/>
            <w:shd w:val="clear" w:color="auto" w:fill="E7E6E6"/>
            <w:tcMar>
              <w:top w:w="113" w:type="dxa"/>
              <w:bottom w:w="113" w:type="dxa"/>
            </w:tcMar>
          </w:tcPr>
          <w:p w14:paraId="43FDFC33" w14:textId="77777777" w:rsidR="00C35C05" w:rsidRPr="00274635" w:rsidRDefault="00C35C05" w:rsidP="00C35C05">
            <w:pPr>
              <w:jc w:val="left"/>
              <w:rPr>
                <w:rFonts w:ascii="Arial" w:hAnsi="Arial" w:cs="Arial"/>
                <w:b/>
                <w:bCs/>
                <w:lang w:val="en-GB"/>
              </w:rPr>
            </w:pPr>
            <w:r w:rsidRPr="00274635">
              <w:rPr>
                <w:rFonts w:ascii="Arial" w:hAnsi="Arial" w:cs="Arial"/>
                <w:b/>
                <w:bCs/>
                <w:lang w:val="en-GB"/>
              </w:rPr>
              <w:t>Strategy 1: Specify the camera view</w:t>
            </w:r>
          </w:p>
          <w:p w14:paraId="01C118FB" w14:textId="77777777" w:rsidR="00C35C05" w:rsidRPr="00274635" w:rsidRDefault="00C35C05" w:rsidP="00AF3DDA">
            <w:pPr>
              <w:numPr>
                <w:ilvl w:val="0"/>
                <w:numId w:val="8"/>
              </w:numPr>
              <w:contextualSpacing/>
              <w:jc w:val="left"/>
              <w:rPr>
                <w:rFonts w:ascii="Arial" w:hAnsi="Arial" w:cs="Arial"/>
                <w:lang w:val="en-GB"/>
              </w:rPr>
            </w:pPr>
            <w:r w:rsidRPr="00274635">
              <w:rPr>
                <w:rFonts w:ascii="Arial" w:hAnsi="Arial" w:cs="Arial"/>
                <w:lang w:val="en-GB"/>
              </w:rPr>
              <w:t>close-up/long shot</w:t>
            </w:r>
          </w:p>
          <w:p w14:paraId="67E8109A" w14:textId="77777777" w:rsidR="00C35C05" w:rsidRPr="00274635" w:rsidRDefault="00C35C05" w:rsidP="00AF3DDA">
            <w:pPr>
              <w:numPr>
                <w:ilvl w:val="0"/>
                <w:numId w:val="8"/>
              </w:numPr>
              <w:contextualSpacing/>
              <w:jc w:val="left"/>
              <w:rPr>
                <w:rFonts w:ascii="Arial" w:hAnsi="Arial" w:cs="Arial"/>
                <w:lang w:val="en-GB"/>
              </w:rPr>
            </w:pPr>
            <w:r w:rsidRPr="00274635">
              <w:rPr>
                <w:rFonts w:ascii="Arial" w:hAnsi="Arial" w:cs="Arial"/>
                <w:lang w:val="en-GB"/>
              </w:rPr>
              <w:t>high/low-angle shot</w:t>
            </w:r>
          </w:p>
          <w:p w14:paraId="4CD1BF5C" w14:textId="77777777" w:rsidR="00C35C05" w:rsidRPr="00274635" w:rsidRDefault="00C35C05" w:rsidP="00AF3DDA">
            <w:pPr>
              <w:numPr>
                <w:ilvl w:val="0"/>
                <w:numId w:val="8"/>
              </w:numPr>
              <w:contextualSpacing/>
              <w:jc w:val="left"/>
              <w:rPr>
                <w:rFonts w:ascii="Arial" w:hAnsi="Arial" w:cs="Arial"/>
                <w:lang w:val="en-GB"/>
              </w:rPr>
            </w:pPr>
            <w:r w:rsidRPr="00274635">
              <w:rPr>
                <w:rFonts w:ascii="Arial" w:hAnsi="Arial" w:cs="Arial"/>
                <w:lang w:val="en-GB"/>
              </w:rPr>
              <w:t>bird’s eye/worm’s eye shot</w:t>
            </w:r>
          </w:p>
        </w:tc>
        <w:tc>
          <w:tcPr>
            <w:tcW w:w="4531" w:type="dxa"/>
            <w:shd w:val="clear" w:color="auto" w:fill="E7E6E6"/>
            <w:tcMar>
              <w:top w:w="113" w:type="dxa"/>
              <w:bottom w:w="113" w:type="dxa"/>
            </w:tcMar>
          </w:tcPr>
          <w:p w14:paraId="25A70DFB" w14:textId="77777777" w:rsidR="00C35C05" w:rsidRPr="00274635" w:rsidRDefault="00C35C05" w:rsidP="00C35C05">
            <w:pPr>
              <w:jc w:val="left"/>
              <w:rPr>
                <w:rFonts w:ascii="Arial" w:hAnsi="Arial" w:cs="Arial"/>
                <w:lang w:val="en-GB"/>
              </w:rPr>
            </w:pPr>
          </w:p>
        </w:tc>
      </w:tr>
      <w:tr w:rsidR="00C35C05" w:rsidRPr="00F00512" w14:paraId="386164C6" w14:textId="77777777" w:rsidTr="00C35C05">
        <w:tc>
          <w:tcPr>
            <w:tcW w:w="4531" w:type="dxa"/>
            <w:shd w:val="clear" w:color="auto" w:fill="E7E6E6"/>
            <w:tcMar>
              <w:top w:w="113" w:type="dxa"/>
              <w:bottom w:w="113" w:type="dxa"/>
            </w:tcMar>
          </w:tcPr>
          <w:p w14:paraId="0EE98939" w14:textId="0525B578" w:rsidR="00C35C05" w:rsidRPr="00274635" w:rsidRDefault="00E85D60" w:rsidP="00C35C05">
            <w:pPr>
              <w:jc w:val="center"/>
              <w:rPr>
                <w:rFonts w:ascii="Arial" w:hAnsi="Arial" w:cs="Arial"/>
                <w:b/>
                <w:bCs/>
                <w:lang w:val="en-GB"/>
              </w:rPr>
            </w:pPr>
            <w:r w:rsidRPr="00274635">
              <w:rPr>
                <w:rFonts w:cs="Arial"/>
                <w:b/>
                <w:bCs/>
                <w:noProof/>
                <w:lang w:val="en-GB"/>
              </w:rPr>
              <mc:AlternateContent>
                <mc:Choice Requires="wps">
                  <w:drawing>
                    <wp:anchor distT="0" distB="0" distL="114300" distR="114300" simplePos="0" relativeHeight="251661312" behindDoc="0" locked="0" layoutInCell="1" allowOverlap="1" wp14:anchorId="7E767392" wp14:editId="6973AECD">
                      <wp:simplePos x="0" y="0"/>
                      <wp:positionH relativeFrom="column">
                        <wp:posOffset>2520564</wp:posOffset>
                      </wp:positionH>
                      <wp:positionV relativeFrom="paragraph">
                        <wp:posOffset>112422</wp:posOffset>
                      </wp:positionV>
                      <wp:extent cx="381662" cy="262393"/>
                      <wp:effectExtent l="0" t="0" r="0" b="4445"/>
                      <wp:wrapNone/>
                      <wp:docPr id="221627192" name="Pfeil nach rechts 19"/>
                      <wp:cNvGraphicFramePr/>
                      <a:graphic xmlns:a="http://schemas.openxmlformats.org/drawingml/2006/main">
                        <a:graphicData uri="http://schemas.microsoft.com/office/word/2010/wordprocessingShape">
                          <wps:wsp>
                            <wps:cNvSpPr/>
                            <wps:spPr>
                              <a:xfrm>
                                <a:off x="0" y="0"/>
                                <a:ext cx="381662" cy="262393"/>
                              </a:xfrm>
                              <a:prstGeom prst="rightArrow">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BCB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9" o:spid="_x0000_s1026" type="#_x0000_t13" style="position:absolute;margin-left:198.45pt;margin-top:8.85pt;width:30.05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" adj="14175" fillcolor="#a5a5a5" stroked="f" strokeweight="1pt"/>
                  </w:pict>
                </mc:Fallback>
              </mc:AlternateContent>
            </w:r>
          </w:p>
          <w:p w14:paraId="3041F7CC" w14:textId="77777777" w:rsidR="00C35C05" w:rsidRPr="00274635" w:rsidRDefault="00C35C05" w:rsidP="00E85D60">
            <w:pPr>
              <w:ind w:right="227"/>
              <w:jc w:val="center"/>
              <w:rPr>
                <w:rFonts w:ascii="Arial" w:hAnsi="Arial" w:cs="Arial"/>
                <w:lang w:val="en-GB"/>
              </w:rPr>
            </w:pPr>
            <w:r w:rsidRPr="00274635">
              <w:rPr>
                <w:rFonts w:ascii="Arial" w:hAnsi="Arial" w:cs="Arial"/>
                <w:lang w:val="en-GB"/>
              </w:rPr>
              <w:t>cute corgi at at the beach</w:t>
            </w:r>
          </w:p>
        </w:tc>
        <w:tc>
          <w:tcPr>
            <w:tcW w:w="4531" w:type="dxa"/>
            <w:shd w:val="clear" w:color="auto" w:fill="E7E6E6"/>
            <w:tcMar>
              <w:top w:w="113" w:type="dxa"/>
              <w:bottom w:w="113" w:type="dxa"/>
            </w:tcMar>
          </w:tcPr>
          <w:p w14:paraId="6DCC0767" w14:textId="78EA549A" w:rsidR="00C35C05" w:rsidRPr="00274635" w:rsidRDefault="00C35C05" w:rsidP="00C35C05">
            <w:pPr>
              <w:jc w:val="center"/>
              <w:rPr>
                <w:rFonts w:ascii="Arial" w:hAnsi="Arial" w:cs="Arial"/>
                <w:lang w:val="en-GB"/>
              </w:rPr>
            </w:pPr>
          </w:p>
          <w:p w14:paraId="4744E065" w14:textId="77777777" w:rsidR="00C35C05" w:rsidRPr="00274635" w:rsidRDefault="00C35C05" w:rsidP="008E0A55">
            <w:pPr>
              <w:ind w:left="227" w:right="113"/>
              <w:jc w:val="center"/>
              <w:rPr>
                <w:rFonts w:ascii="Arial" w:hAnsi="Arial" w:cs="Arial"/>
                <w:lang w:val="en-GB"/>
              </w:rPr>
            </w:pPr>
            <w:r w:rsidRPr="00274635">
              <w:rPr>
                <w:rFonts w:ascii="Arial" w:hAnsi="Arial" w:cs="Arial"/>
                <w:lang w:val="en-GB"/>
              </w:rPr>
              <w:t>cute corgi at at the beach</w:t>
            </w:r>
            <w:r w:rsidRPr="00274635">
              <w:rPr>
                <w:rFonts w:ascii="Arial" w:hAnsi="Arial" w:cs="Arial"/>
                <w:u w:val="single"/>
                <w:lang w:val="en-GB"/>
              </w:rPr>
              <w:t>, bird's eye view</w:t>
            </w:r>
          </w:p>
        </w:tc>
      </w:tr>
      <w:tr w:rsidR="00C35C05" w:rsidRPr="00C35C05" w14:paraId="1E162285" w14:textId="77777777" w:rsidTr="00C35C05">
        <w:tc>
          <w:tcPr>
            <w:tcW w:w="4531" w:type="dxa"/>
            <w:shd w:val="clear" w:color="auto" w:fill="E7E6E6"/>
            <w:tcMar>
              <w:top w:w="113" w:type="dxa"/>
              <w:bottom w:w="113" w:type="dxa"/>
            </w:tcMar>
          </w:tcPr>
          <w:p w14:paraId="0B63D0DB" w14:textId="654AE450" w:rsidR="00C35C05" w:rsidRPr="00274635" w:rsidRDefault="00C35C05" w:rsidP="00E85D60">
            <w:pPr>
              <w:spacing w:before="240"/>
              <w:jc w:val="left"/>
              <w:rPr>
                <w:rFonts w:ascii="Arial" w:hAnsi="Arial" w:cs="Arial"/>
                <w:b/>
                <w:bCs/>
                <w:lang w:val="en-GB"/>
              </w:rPr>
            </w:pPr>
            <w:r w:rsidRPr="00274635">
              <w:rPr>
                <w:rFonts w:ascii="Arial" w:hAnsi="Arial" w:cs="Arial"/>
                <w:b/>
                <w:bCs/>
                <w:lang w:val="en-GB"/>
              </w:rPr>
              <w:t>Strategy 2: Simulate a specific art style</w:t>
            </w:r>
          </w:p>
          <w:p w14:paraId="0F501BA2" w14:textId="77777777" w:rsidR="00C35C05" w:rsidRPr="00274635" w:rsidRDefault="00C35C05" w:rsidP="00AF3DDA">
            <w:pPr>
              <w:numPr>
                <w:ilvl w:val="0"/>
                <w:numId w:val="9"/>
              </w:numPr>
              <w:contextualSpacing/>
              <w:jc w:val="left"/>
              <w:rPr>
                <w:rFonts w:ascii="Arial" w:hAnsi="Arial" w:cs="Arial"/>
                <w:lang w:val="en-GB"/>
              </w:rPr>
            </w:pPr>
            <w:r w:rsidRPr="00274635">
              <w:rPr>
                <w:rFonts w:ascii="Arial" w:hAnsi="Arial" w:cs="Arial"/>
                <w:lang w:val="en-GB"/>
              </w:rPr>
              <w:t>photorealistic/painting/highly detailed</w:t>
            </w:r>
          </w:p>
          <w:p w14:paraId="0F40C090" w14:textId="77777777" w:rsidR="00C35C05" w:rsidRPr="00274635" w:rsidRDefault="00C35C05" w:rsidP="00AF3DDA">
            <w:pPr>
              <w:numPr>
                <w:ilvl w:val="0"/>
                <w:numId w:val="9"/>
              </w:numPr>
              <w:contextualSpacing/>
              <w:jc w:val="left"/>
              <w:rPr>
                <w:rFonts w:ascii="Arial" w:hAnsi="Arial" w:cs="Arial"/>
                <w:lang w:val="en-GB"/>
              </w:rPr>
            </w:pPr>
            <w:r w:rsidRPr="00274635">
              <w:rPr>
                <w:rFonts w:ascii="Arial" w:hAnsi="Arial" w:cs="Arial"/>
                <w:lang w:val="en-GB"/>
              </w:rPr>
              <w:t>by Christopher Nolan/Vincent van Gogh</w:t>
            </w:r>
          </w:p>
          <w:p w14:paraId="42281C52" w14:textId="77777777" w:rsidR="00C35C05" w:rsidRPr="00274635" w:rsidRDefault="00C35C05" w:rsidP="00AF3DDA">
            <w:pPr>
              <w:numPr>
                <w:ilvl w:val="0"/>
                <w:numId w:val="9"/>
              </w:numPr>
              <w:contextualSpacing/>
              <w:jc w:val="left"/>
              <w:rPr>
                <w:rFonts w:ascii="Arial" w:hAnsi="Arial" w:cs="Arial"/>
                <w:lang w:val="en-GB"/>
              </w:rPr>
            </w:pPr>
            <w:r w:rsidRPr="00274635">
              <w:rPr>
                <w:rFonts w:ascii="Arial" w:hAnsi="Arial" w:cs="Arial"/>
                <w:lang w:val="en-GB"/>
              </w:rPr>
              <w:t>Surrealism</w:t>
            </w:r>
          </w:p>
        </w:tc>
        <w:tc>
          <w:tcPr>
            <w:tcW w:w="4531" w:type="dxa"/>
            <w:shd w:val="clear" w:color="auto" w:fill="E7E6E6"/>
            <w:tcMar>
              <w:top w:w="113" w:type="dxa"/>
              <w:bottom w:w="113" w:type="dxa"/>
            </w:tcMar>
          </w:tcPr>
          <w:p w14:paraId="17D33E9F" w14:textId="77777777" w:rsidR="00C35C05" w:rsidRPr="00274635" w:rsidRDefault="00C35C05" w:rsidP="00C35C05">
            <w:pPr>
              <w:jc w:val="left"/>
              <w:rPr>
                <w:rFonts w:ascii="Arial" w:hAnsi="Arial" w:cs="Arial"/>
                <w:lang w:val="en-GB"/>
              </w:rPr>
            </w:pPr>
          </w:p>
        </w:tc>
      </w:tr>
      <w:tr w:rsidR="00C35C05" w:rsidRPr="00F00512" w14:paraId="37673BE8" w14:textId="77777777" w:rsidTr="00C35C05">
        <w:tc>
          <w:tcPr>
            <w:tcW w:w="4531" w:type="dxa"/>
            <w:shd w:val="clear" w:color="auto" w:fill="E7E6E6"/>
            <w:tcMar>
              <w:top w:w="113" w:type="dxa"/>
              <w:bottom w:w="113" w:type="dxa"/>
            </w:tcMar>
          </w:tcPr>
          <w:p w14:paraId="52370A1A" w14:textId="24321768" w:rsidR="00C35C05" w:rsidRPr="00274635" w:rsidRDefault="00E85D60" w:rsidP="00C35C05">
            <w:pPr>
              <w:jc w:val="center"/>
              <w:rPr>
                <w:rFonts w:ascii="Arial" w:hAnsi="Arial" w:cs="Arial"/>
                <w:b/>
                <w:bCs/>
                <w:lang w:val="en-GB"/>
              </w:rPr>
            </w:pPr>
            <w:r w:rsidRPr="00274635">
              <w:rPr>
                <w:rFonts w:cs="Arial"/>
                <w:b/>
                <w:bCs/>
                <w:noProof/>
                <w:lang w:val="en-GB"/>
              </w:rPr>
              <mc:AlternateContent>
                <mc:Choice Requires="wps">
                  <w:drawing>
                    <wp:anchor distT="0" distB="0" distL="114300" distR="114300" simplePos="0" relativeHeight="251667456" behindDoc="0" locked="0" layoutInCell="1" allowOverlap="1" wp14:anchorId="6FE73605" wp14:editId="38EC4D19">
                      <wp:simplePos x="0" y="0"/>
                      <wp:positionH relativeFrom="column">
                        <wp:posOffset>2623930</wp:posOffset>
                      </wp:positionH>
                      <wp:positionV relativeFrom="paragraph">
                        <wp:posOffset>123162</wp:posOffset>
                      </wp:positionV>
                      <wp:extent cx="381662" cy="262393"/>
                      <wp:effectExtent l="0" t="0" r="0" b="4445"/>
                      <wp:wrapNone/>
                      <wp:docPr id="8" name="Pfeil nach rechts 19"/>
                      <wp:cNvGraphicFramePr/>
                      <a:graphic xmlns:a="http://schemas.openxmlformats.org/drawingml/2006/main">
                        <a:graphicData uri="http://schemas.microsoft.com/office/word/2010/wordprocessingShape">
                          <wps:wsp>
                            <wps:cNvSpPr/>
                            <wps:spPr>
                              <a:xfrm>
                                <a:off x="0" y="0"/>
                                <a:ext cx="381662" cy="262393"/>
                              </a:xfrm>
                              <a:prstGeom prst="rightArrow">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40049" id="Pfeil nach rechts 19" o:spid="_x0000_s1026" type="#_x0000_t13" style="position:absolute;margin-left:206.6pt;margin-top:9.7pt;width:30.05pt;height:2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" adj="14175" fillcolor="#a5a5a5" stroked="f" strokeweight="1pt"/>
                  </w:pict>
                </mc:Fallback>
              </mc:AlternateContent>
            </w:r>
          </w:p>
          <w:p w14:paraId="248B73B8" w14:textId="19101332" w:rsidR="00C35C05" w:rsidRPr="00274635" w:rsidRDefault="00C35C05" w:rsidP="00E85D60">
            <w:pPr>
              <w:ind w:right="227"/>
              <w:jc w:val="center"/>
              <w:rPr>
                <w:rFonts w:ascii="Arial" w:hAnsi="Arial" w:cs="Arial"/>
                <w:lang w:val="en-GB"/>
              </w:rPr>
            </w:pPr>
            <w:r w:rsidRPr="00274635">
              <w:rPr>
                <w:rFonts w:ascii="Arial" w:hAnsi="Arial" w:cs="Arial"/>
                <w:lang w:val="en-GB"/>
              </w:rPr>
              <w:t>Mouse silhouette standing in a magical, snowy forest</w:t>
            </w:r>
          </w:p>
        </w:tc>
        <w:tc>
          <w:tcPr>
            <w:tcW w:w="4531" w:type="dxa"/>
            <w:shd w:val="clear" w:color="auto" w:fill="E7E6E6"/>
            <w:tcMar>
              <w:top w:w="113" w:type="dxa"/>
              <w:bottom w:w="113" w:type="dxa"/>
            </w:tcMar>
          </w:tcPr>
          <w:p w14:paraId="14E31F61" w14:textId="18EC72D3" w:rsidR="00C35C05" w:rsidRPr="00274635" w:rsidRDefault="00C35C05" w:rsidP="00C35C05">
            <w:pPr>
              <w:jc w:val="center"/>
              <w:rPr>
                <w:rFonts w:ascii="Arial" w:hAnsi="Arial" w:cs="Arial"/>
                <w:lang w:val="en-GB"/>
              </w:rPr>
            </w:pPr>
          </w:p>
          <w:p w14:paraId="6837954B" w14:textId="3509401C" w:rsidR="00C35C05" w:rsidRPr="00274635" w:rsidRDefault="00C35C05" w:rsidP="008E0A55">
            <w:pPr>
              <w:ind w:left="227" w:right="113"/>
              <w:jc w:val="center"/>
              <w:rPr>
                <w:rFonts w:ascii="Arial" w:hAnsi="Arial" w:cs="Arial"/>
                <w:lang w:val="en-GB"/>
              </w:rPr>
            </w:pPr>
            <w:r w:rsidRPr="00274635">
              <w:rPr>
                <w:rFonts w:ascii="Arial" w:hAnsi="Arial" w:cs="Arial"/>
                <w:lang w:val="en-GB"/>
              </w:rPr>
              <w:t>Mouse silhouette standing in a magical, snowy forest</w:t>
            </w:r>
            <w:r w:rsidRPr="00274635">
              <w:rPr>
                <w:rFonts w:ascii="Arial" w:hAnsi="Arial" w:cs="Arial"/>
                <w:u w:val="single"/>
                <w:lang w:val="en-GB"/>
              </w:rPr>
              <w:t>, van Gogh style</w:t>
            </w:r>
          </w:p>
        </w:tc>
      </w:tr>
      <w:tr w:rsidR="00C35C05" w:rsidRPr="00C35C05" w14:paraId="230F6A04" w14:textId="77777777" w:rsidTr="00C35C05">
        <w:tc>
          <w:tcPr>
            <w:tcW w:w="4531" w:type="dxa"/>
            <w:shd w:val="clear" w:color="auto" w:fill="E7E6E6"/>
            <w:tcMar>
              <w:top w:w="113" w:type="dxa"/>
              <w:bottom w:w="113" w:type="dxa"/>
            </w:tcMar>
          </w:tcPr>
          <w:p w14:paraId="0E720F12" w14:textId="77777777" w:rsidR="00C35C05" w:rsidRPr="00274635" w:rsidRDefault="00C35C05" w:rsidP="00E85D60">
            <w:pPr>
              <w:spacing w:before="240"/>
              <w:jc w:val="left"/>
              <w:rPr>
                <w:rFonts w:ascii="Arial" w:hAnsi="Arial" w:cs="Arial"/>
                <w:b/>
                <w:bCs/>
                <w:lang w:val="en-GB"/>
              </w:rPr>
            </w:pPr>
            <w:r w:rsidRPr="00274635">
              <w:rPr>
                <w:rFonts w:ascii="Arial" w:hAnsi="Arial" w:cs="Arial"/>
                <w:b/>
                <w:bCs/>
                <w:lang w:val="en-GB"/>
              </w:rPr>
              <w:t>Strategy 3: Specify the lighting of the image</w:t>
            </w:r>
          </w:p>
          <w:p w14:paraId="48B8EC92" w14:textId="77777777" w:rsidR="00C35C05" w:rsidRPr="00274635" w:rsidRDefault="00C35C05" w:rsidP="00AF3DDA">
            <w:pPr>
              <w:numPr>
                <w:ilvl w:val="0"/>
                <w:numId w:val="10"/>
              </w:numPr>
              <w:contextualSpacing/>
              <w:jc w:val="left"/>
              <w:rPr>
                <w:rFonts w:ascii="Arial" w:hAnsi="Arial" w:cs="Arial"/>
                <w:lang w:val="en-GB"/>
              </w:rPr>
            </w:pPr>
            <w:r w:rsidRPr="00274635">
              <w:rPr>
                <w:rFonts w:ascii="Arial" w:hAnsi="Arial" w:cs="Arial"/>
                <w:lang w:val="en-GB"/>
              </w:rPr>
              <w:t>accent/ambient/dramatic lighting</w:t>
            </w:r>
          </w:p>
          <w:p w14:paraId="79587E5E" w14:textId="77777777" w:rsidR="00C35C05" w:rsidRPr="00274635" w:rsidRDefault="00C35C05" w:rsidP="00AF3DDA">
            <w:pPr>
              <w:numPr>
                <w:ilvl w:val="0"/>
                <w:numId w:val="10"/>
              </w:numPr>
              <w:contextualSpacing/>
              <w:jc w:val="left"/>
              <w:rPr>
                <w:rFonts w:ascii="Arial" w:hAnsi="Arial" w:cs="Arial"/>
                <w:lang w:val="en-GB"/>
              </w:rPr>
            </w:pPr>
            <w:r w:rsidRPr="00274635">
              <w:rPr>
                <w:rFonts w:ascii="Arial" w:hAnsi="Arial" w:cs="Arial"/>
                <w:lang w:val="en-GB"/>
              </w:rPr>
              <w:t>backlight/spotlight</w:t>
            </w:r>
          </w:p>
          <w:p w14:paraId="52F4DA7A" w14:textId="77777777" w:rsidR="00C35C05" w:rsidRPr="00274635" w:rsidRDefault="00C35C05" w:rsidP="00AF3DDA">
            <w:pPr>
              <w:numPr>
                <w:ilvl w:val="0"/>
                <w:numId w:val="10"/>
              </w:numPr>
              <w:contextualSpacing/>
              <w:jc w:val="left"/>
              <w:rPr>
                <w:rFonts w:ascii="Arial" w:hAnsi="Arial" w:cs="Arial"/>
                <w:lang w:val="en-GB"/>
              </w:rPr>
            </w:pPr>
            <w:r w:rsidRPr="00274635">
              <w:rPr>
                <w:rFonts w:ascii="Arial" w:hAnsi="Arial" w:cs="Arial"/>
                <w:lang w:val="en-GB"/>
              </w:rPr>
              <w:t>direct sunlight/gloomy</w:t>
            </w:r>
          </w:p>
        </w:tc>
        <w:tc>
          <w:tcPr>
            <w:tcW w:w="4531" w:type="dxa"/>
            <w:shd w:val="clear" w:color="auto" w:fill="E7E6E6"/>
            <w:tcMar>
              <w:top w:w="113" w:type="dxa"/>
              <w:bottom w:w="113" w:type="dxa"/>
            </w:tcMar>
          </w:tcPr>
          <w:p w14:paraId="166E5DC1" w14:textId="77777777" w:rsidR="00C35C05" w:rsidRPr="00274635" w:rsidRDefault="00C35C05" w:rsidP="00C35C05">
            <w:pPr>
              <w:jc w:val="left"/>
              <w:rPr>
                <w:rFonts w:ascii="Arial" w:hAnsi="Arial" w:cs="Arial"/>
                <w:b/>
                <w:bCs/>
                <w:lang w:val="en-GB"/>
              </w:rPr>
            </w:pPr>
          </w:p>
        </w:tc>
      </w:tr>
      <w:tr w:rsidR="00C35C05" w:rsidRPr="00F00512" w14:paraId="70A7A404" w14:textId="77777777" w:rsidTr="00C35C05">
        <w:tc>
          <w:tcPr>
            <w:tcW w:w="4531" w:type="dxa"/>
            <w:shd w:val="clear" w:color="auto" w:fill="E7E6E6"/>
            <w:tcMar>
              <w:top w:w="113" w:type="dxa"/>
              <w:bottom w:w="113" w:type="dxa"/>
            </w:tcMar>
          </w:tcPr>
          <w:p w14:paraId="2162D813" w14:textId="7F0E1816" w:rsidR="00C35C05" w:rsidRPr="00274635" w:rsidRDefault="00E85D60" w:rsidP="00C35C05">
            <w:pPr>
              <w:jc w:val="center"/>
              <w:rPr>
                <w:rFonts w:ascii="Arial" w:hAnsi="Arial" w:cs="Arial"/>
                <w:lang w:val="en-GB"/>
              </w:rPr>
            </w:pPr>
            <w:r w:rsidRPr="00274635">
              <w:rPr>
                <w:rFonts w:cs="Arial"/>
                <w:b/>
                <w:bCs/>
                <w:noProof/>
                <w:lang w:val="en-GB"/>
              </w:rPr>
              <mc:AlternateContent>
                <mc:Choice Requires="wps">
                  <w:drawing>
                    <wp:anchor distT="0" distB="0" distL="114300" distR="114300" simplePos="0" relativeHeight="251669504" behindDoc="0" locked="0" layoutInCell="1" allowOverlap="1" wp14:anchorId="5ABEF402" wp14:editId="597038CF">
                      <wp:simplePos x="0" y="0"/>
                      <wp:positionH relativeFrom="column">
                        <wp:posOffset>2446959</wp:posOffset>
                      </wp:positionH>
                      <wp:positionV relativeFrom="paragraph">
                        <wp:posOffset>101600</wp:posOffset>
                      </wp:positionV>
                      <wp:extent cx="381662" cy="262393"/>
                      <wp:effectExtent l="0" t="0" r="0" b="4445"/>
                      <wp:wrapNone/>
                      <wp:docPr id="11" name="Pfeil nach rechts 19"/>
                      <wp:cNvGraphicFramePr/>
                      <a:graphic xmlns:a="http://schemas.openxmlformats.org/drawingml/2006/main">
                        <a:graphicData uri="http://schemas.microsoft.com/office/word/2010/wordprocessingShape">
                          <wps:wsp>
                            <wps:cNvSpPr/>
                            <wps:spPr>
                              <a:xfrm>
                                <a:off x="0" y="0"/>
                                <a:ext cx="381662" cy="262393"/>
                              </a:xfrm>
                              <a:prstGeom prst="rightArrow">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8B451" id="Pfeil nach rechts 19" o:spid="_x0000_s1026" type="#_x0000_t13" style="position:absolute;margin-left:192.65pt;margin-top:8pt;width:30.05pt;height:2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" adj="14175" fillcolor="#a5a5a5" stroked="f" strokeweight="1pt"/>
                  </w:pict>
                </mc:Fallback>
              </mc:AlternateContent>
            </w:r>
          </w:p>
          <w:p w14:paraId="6808025A" w14:textId="77777777" w:rsidR="00C35C05" w:rsidRPr="00274635" w:rsidRDefault="00C35C05" w:rsidP="00E85D60">
            <w:pPr>
              <w:ind w:right="227"/>
              <w:jc w:val="center"/>
              <w:rPr>
                <w:rFonts w:ascii="Arial" w:hAnsi="Arial" w:cs="Arial"/>
                <w:b/>
                <w:bCs/>
                <w:lang w:val="en-GB"/>
              </w:rPr>
            </w:pPr>
            <w:r w:rsidRPr="00274635">
              <w:rPr>
                <w:rFonts w:ascii="Arial" w:hAnsi="Arial" w:cs="Arial"/>
                <w:lang w:val="en-GB"/>
              </w:rPr>
              <w:t>cat in a disco outfit, realistic</w:t>
            </w:r>
          </w:p>
        </w:tc>
        <w:tc>
          <w:tcPr>
            <w:tcW w:w="4531" w:type="dxa"/>
            <w:shd w:val="clear" w:color="auto" w:fill="E7E6E6"/>
            <w:tcMar>
              <w:top w:w="113" w:type="dxa"/>
              <w:bottom w:w="113" w:type="dxa"/>
            </w:tcMar>
          </w:tcPr>
          <w:p w14:paraId="164F3268" w14:textId="629959EF" w:rsidR="00C35C05" w:rsidRPr="00274635" w:rsidRDefault="00C35C05" w:rsidP="00C35C05">
            <w:pPr>
              <w:jc w:val="center"/>
              <w:rPr>
                <w:rFonts w:ascii="Arial" w:hAnsi="Arial" w:cs="Arial"/>
                <w:lang w:val="en-GB"/>
              </w:rPr>
            </w:pPr>
          </w:p>
          <w:p w14:paraId="774D6EFC" w14:textId="77777777" w:rsidR="00C35C05" w:rsidRPr="00274635" w:rsidRDefault="00C35C05" w:rsidP="008E0A55">
            <w:pPr>
              <w:ind w:left="227" w:right="113"/>
              <w:jc w:val="center"/>
              <w:rPr>
                <w:rFonts w:ascii="Arial" w:hAnsi="Arial" w:cs="Arial"/>
                <w:lang w:val="en-GB"/>
              </w:rPr>
            </w:pPr>
            <w:r w:rsidRPr="00274635">
              <w:rPr>
                <w:rFonts w:ascii="Arial" w:hAnsi="Arial" w:cs="Arial"/>
                <w:lang w:val="en-GB"/>
              </w:rPr>
              <w:t>cat in a disco outfit, realistic</w:t>
            </w:r>
            <w:r w:rsidRPr="00274635">
              <w:rPr>
                <w:rFonts w:ascii="Arial" w:hAnsi="Arial" w:cs="Arial"/>
                <w:u w:val="single"/>
                <w:lang w:val="en-GB"/>
              </w:rPr>
              <w:t>, in a spotlight, dramatic lighting</w:t>
            </w:r>
          </w:p>
        </w:tc>
      </w:tr>
      <w:tr w:rsidR="00C35C05" w:rsidRPr="00F00512" w14:paraId="5DA84B4F" w14:textId="77777777" w:rsidTr="00C35C05">
        <w:tc>
          <w:tcPr>
            <w:tcW w:w="9062" w:type="dxa"/>
            <w:gridSpan w:val="2"/>
            <w:shd w:val="clear" w:color="auto" w:fill="E7E6E6"/>
            <w:tcMar>
              <w:top w:w="113" w:type="dxa"/>
              <w:bottom w:w="113" w:type="dxa"/>
            </w:tcMar>
          </w:tcPr>
          <w:p w14:paraId="6A4C3200" w14:textId="77777777" w:rsidR="00C35C05" w:rsidRPr="00274635" w:rsidRDefault="00C35C05" w:rsidP="00E85D60">
            <w:pPr>
              <w:spacing w:before="240"/>
              <w:jc w:val="left"/>
              <w:rPr>
                <w:rFonts w:ascii="Arial" w:hAnsi="Arial" w:cs="Arial"/>
                <w:b/>
                <w:bCs/>
                <w:lang w:val="en-GB"/>
              </w:rPr>
            </w:pPr>
            <w:r w:rsidRPr="00274635">
              <w:rPr>
                <w:rFonts w:ascii="Arial" w:hAnsi="Arial" w:cs="Arial"/>
                <w:b/>
                <w:bCs/>
                <w:lang w:val="en-GB"/>
              </w:rPr>
              <w:t>Strategy 4: Prompt weighting</w:t>
            </w:r>
          </w:p>
          <w:p w14:paraId="08271048" w14:textId="77777777" w:rsidR="00C35C05" w:rsidRPr="00274635" w:rsidRDefault="00C35C05" w:rsidP="00C35C05">
            <w:pPr>
              <w:jc w:val="left"/>
              <w:rPr>
                <w:rFonts w:ascii="Arial" w:hAnsi="Arial" w:cs="Arial"/>
                <w:b/>
                <w:bCs/>
                <w:lang w:val="en-GB"/>
              </w:rPr>
            </w:pPr>
            <w:r w:rsidRPr="00274635">
              <w:rPr>
                <w:rFonts w:ascii="Arial" w:hAnsi="Arial" w:cs="Arial"/>
                <w:lang w:val="en-GB"/>
              </w:rPr>
              <w:t>You can tell the AI-powered image generator what parts of your prompt to focus on by adding numbers from 0 to 1.</w:t>
            </w:r>
          </w:p>
        </w:tc>
      </w:tr>
      <w:tr w:rsidR="00C35C05" w:rsidRPr="00F00512" w14:paraId="4CE8B1E2" w14:textId="77777777" w:rsidTr="00C35C05">
        <w:tc>
          <w:tcPr>
            <w:tcW w:w="4531" w:type="dxa"/>
            <w:shd w:val="clear" w:color="auto" w:fill="E7E6E6"/>
            <w:tcMar>
              <w:top w:w="113" w:type="dxa"/>
              <w:bottom w:w="113" w:type="dxa"/>
            </w:tcMar>
          </w:tcPr>
          <w:p w14:paraId="1C5DF589" w14:textId="416F451B" w:rsidR="00C35C05" w:rsidRPr="00274635" w:rsidRDefault="00E85D60" w:rsidP="00C35C05">
            <w:pPr>
              <w:jc w:val="center"/>
              <w:rPr>
                <w:rFonts w:ascii="Arial" w:hAnsi="Arial" w:cs="Arial"/>
                <w:lang w:val="en-GB"/>
              </w:rPr>
            </w:pPr>
            <w:r w:rsidRPr="00274635">
              <w:rPr>
                <w:rFonts w:cs="Arial"/>
                <w:b/>
                <w:bCs/>
                <w:noProof/>
                <w:lang w:val="en-GB"/>
              </w:rPr>
              <mc:AlternateContent>
                <mc:Choice Requires="wps">
                  <w:drawing>
                    <wp:anchor distT="0" distB="0" distL="114300" distR="114300" simplePos="0" relativeHeight="251671552" behindDoc="0" locked="0" layoutInCell="1" allowOverlap="1" wp14:anchorId="38847AAF" wp14:editId="700DA57D">
                      <wp:simplePos x="0" y="0"/>
                      <wp:positionH relativeFrom="column">
                        <wp:posOffset>2599359</wp:posOffset>
                      </wp:positionH>
                      <wp:positionV relativeFrom="paragraph">
                        <wp:posOffset>121920</wp:posOffset>
                      </wp:positionV>
                      <wp:extent cx="381662" cy="262393"/>
                      <wp:effectExtent l="0" t="0" r="0" b="4445"/>
                      <wp:wrapNone/>
                      <wp:docPr id="12" name="Pfeil nach rechts 19"/>
                      <wp:cNvGraphicFramePr/>
                      <a:graphic xmlns:a="http://schemas.openxmlformats.org/drawingml/2006/main">
                        <a:graphicData uri="http://schemas.microsoft.com/office/word/2010/wordprocessingShape">
                          <wps:wsp>
                            <wps:cNvSpPr/>
                            <wps:spPr>
                              <a:xfrm>
                                <a:off x="0" y="0"/>
                                <a:ext cx="381662" cy="262393"/>
                              </a:xfrm>
                              <a:prstGeom prst="rightArrow">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8B1E7" id="Pfeil nach rechts 19" o:spid="_x0000_s1026" type="#_x0000_t13" style="position:absolute;margin-left:204.65pt;margin-top:9.6pt;width:30.05pt;height:2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" adj="14175" fillcolor="#a5a5a5" stroked="f" strokeweight="1pt"/>
                  </w:pict>
                </mc:Fallback>
              </mc:AlternateContent>
            </w:r>
          </w:p>
          <w:p w14:paraId="5BA14875" w14:textId="09B6B5F6" w:rsidR="00C35C05" w:rsidRPr="00274635" w:rsidRDefault="00C35C05" w:rsidP="00E85D60">
            <w:pPr>
              <w:ind w:right="227"/>
              <w:jc w:val="center"/>
              <w:rPr>
                <w:rFonts w:ascii="Arial" w:hAnsi="Arial" w:cs="Arial"/>
                <w:lang w:val="en-GB"/>
              </w:rPr>
            </w:pPr>
            <w:r w:rsidRPr="00274635">
              <w:rPr>
                <w:rFonts w:ascii="Arial" w:hAnsi="Arial" w:cs="Arial"/>
                <w:lang w:val="en-GB"/>
              </w:rPr>
              <w:t>angry cotton candy at the supermarket without text</w:t>
            </w:r>
          </w:p>
        </w:tc>
        <w:tc>
          <w:tcPr>
            <w:tcW w:w="4531" w:type="dxa"/>
            <w:shd w:val="clear" w:color="auto" w:fill="E7E6E6"/>
            <w:tcMar>
              <w:top w:w="113" w:type="dxa"/>
              <w:bottom w:w="113" w:type="dxa"/>
            </w:tcMar>
          </w:tcPr>
          <w:p w14:paraId="5565997A" w14:textId="44659EC8" w:rsidR="00C35C05" w:rsidRPr="00274635" w:rsidRDefault="00C35C05" w:rsidP="00C35C05">
            <w:pPr>
              <w:jc w:val="center"/>
              <w:rPr>
                <w:rFonts w:ascii="Arial" w:hAnsi="Arial" w:cs="Arial"/>
                <w:lang w:val="en-GB"/>
              </w:rPr>
            </w:pPr>
          </w:p>
          <w:p w14:paraId="7B6740B3" w14:textId="77777777" w:rsidR="00C35C05" w:rsidRDefault="00C35C05" w:rsidP="008E0A55">
            <w:pPr>
              <w:ind w:left="227" w:right="113"/>
              <w:jc w:val="center"/>
              <w:rPr>
                <w:rFonts w:ascii="Arial" w:hAnsi="Arial" w:cs="Arial"/>
                <w:lang w:val="en-GB"/>
              </w:rPr>
            </w:pPr>
            <w:r w:rsidRPr="00274635">
              <w:rPr>
                <w:rFonts w:ascii="Arial" w:hAnsi="Arial" w:cs="Arial"/>
                <w:lang w:val="en-GB"/>
              </w:rPr>
              <w:t>angry</w:t>
            </w:r>
            <w:r w:rsidRPr="00274635">
              <w:rPr>
                <w:rFonts w:ascii="Arial" w:hAnsi="Arial" w:cs="Arial"/>
                <w:u w:val="single"/>
                <w:lang w:val="en-GB"/>
              </w:rPr>
              <w:t>:0.7</w:t>
            </w:r>
            <w:r w:rsidRPr="00274635">
              <w:rPr>
                <w:rFonts w:ascii="Arial" w:hAnsi="Arial" w:cs="Arial"/>
                <w:lang w:val="en-GB"/>
              </w:rPr>
              <w:t xml:space="preserve"> cotton candy</w:t>
            </w:r>
            <w:r w:rsidRPr="00274635">
              <w:rPr>
                <w:rFonts w:ascii="Arial" w:hAnsi="Arial" w:cs="Arial"/>
                <w:u w:val="single"/>
                <w:lang w:val="en-GB"/>
              </w:rPr>
              <w:t>:0.3</w:t>
            </w:r>
            <w:r w:rsidRPr="00274635">
              <w:rPr>
                <w:rFonts w:ascii="Arial" w:hAnsi="Arial" w:cs="Arial"/>
                <w:lang w:val="en-GB"/>
              </w:rPr>
              <w:t xml:space="preserve"> at the supermarket without text</w:t>
            </w:r>
          </w:p>
          <w:p w14:paraId="35BDC985" w14:textId="50BCF09B" w:rsidR="00E85D60" w:rsidRPr="00274635" w:rsidRDefault="00E85D60" w:rsidP="00E85D60">
            <w:pPr>
              <w:ind w:left="113"/>
              <w:rPr>
                <w:rFonts w:ascii="Arial" w:hAnsi="Arial" w:cs="Arial"/>
                <w:b/>
                <w:bCs/>
                <w:lang w:val="en-GB"/>
              </w:rPr>
            </w:pPr>
          </w:p>
        </w:tc>
      </w:tr>
    </w:tbl>
    <w:p w14:paraId="028FE457" w14:textId="77777777" w:rsidR="00F6777F" w:rsidRPr="000C1817" w:rsidRDefault="00F6777F" w:rsidP="00F6777F">
      <w:pPr>
        <w:rPr>
          <w:lang w:val="en-US"/>
        </w:rPr>
      </w:pPr>
      <w:r>
        <w:rPr>
          <w:lang w:val="en-GB"/>
        </w:rPr>
        <w:br w:type="page"/>
      </w:r>
    </w:p>
    <w:p w14:paraId="46999F91" w14:textId="7B5B09DC" w:rsidR="00C35C05" w:rsidRDefault="00C35C05" w:rsidP="00C35C05">
      <w:pPr>
        <w:pStyle w:val="ZwischenberschriftFS"/>
        <w:rPr>
          <w:lang w:val="en-GB"/>
        </w:rPr>
      </w:pPr>
      <w:r>
        <w:rPr>
          <w:lang w:val="en-GB"/>
        </w:rPr>
        <w:lastRenderedPageBreak/>
        <w:t>Teilaufgabe 4</w:t>
      </w:r>
      <w:r w:rsidR="00033863">
        <w:rPr>
          <w:lang w:val="en-GB"/>
        </w:rPr>
        <w:t>: E</w:t>
      </w:r>
      <w:r w:rsidR="00033863" w:rsidRPr="00033863">
        <w:rPr>
          <w:lang w:val="en-GB"/>
        </w:rPr>
        <w:t>nhancing text production with AI-generated images</w:t>
      </w:r>
    </w:p>
    <w:p w14:paraId="57C932C6" w14:textId="77777777" w:rsidR="00033863" w:rsidRPr="00033863" w:rsidRDefault="00033863" w:rsidP="00033863">
      <w:pPr>
        <w:pStyle w:val="Textkrper"/>
        <w:rPr>
          <w:lang w:val="en-GB"/>
        </w:rPr>
      </w:pPr>
      <w:r w:rsidRPr="00033863">
        <w:rPr>
          <w:lang w:val="en-GB"/>
        </w:rPr>
        <w:t>Fill in the template below while completing this task. Be prepared to present your results in class.</w:t>
      </w:r>
    </w:p>
    <w:p w14:paraId="5CADABDF" w14:textId="2579156B" w:rsidR="00033863" w:rsidRPr="00033863" w:rsidRDefault="00033863" w:rsidP="00A52B4A">
      <w:pPr>
        <w:pStyle w:val="Textkrper"/>
        <w:ind w:left="284" w:hanging="284"/>
        <w:rPr>
          <w:lang w:val="en-GB"/>
        </w:rPr>
      </w:pPr>
      <w:r w:rsidRPr="00033863">
        <w:rPr>
          <w:lang w:val="en-GB"/>
        </w:rPr>
        <w:t>a)</w:t>
      </w:r>
      <w:r>
        <w:rPr>
          <w:lang w:val="en-GB"/>
        </w:rPr>
        <w:t xml:space="preserve"> </w:t>
      </w:r>
      <w:r w:rsidRPr="00033863">
        <w:rPr>
          <w:lang w:val="en-GB"/>
        </w:rPr>
        <w:t>[Step 1] Together as a class, decide on a topic you’d like to work on for this task.</w:t>
      </w:r>
    </w:p>
    <w:p w14:paraId="0DA770F7" w14:textId="1BF653D6" w:rsidR="00033863" w:rsidRPr="00033863" w:rsidRDefault="00033863" w:rsidP="00A52B4A">
      <w:pPr>
        <w:pStyle w:val="Textkrper"/>
        <w:ind w:left="284" w:hanging="284"/>
        <w:rPr>
          <w:lang w:val="en-GB"/>
        </w:rPr>
      </w:pPr>
      <w:r w:rsidRPr="00033863">
        <w:rPr>
          <w:lang w:val="en-GB"/>
        </w:rPr>
        <w:t>b)</w:t>
      </w:r>
      <w:r>
        <w:rPr>
          <w:lang w:val="en-GB"/>
        </w:rPr>
        <w:t xml:space="preserve"> </w:t>
      </w:r>
      <w:r w:rsidRPr="00033863">
        <w:rPr>
          <w:lang w:val="en-GB"/>
        </w:rPr>
        <w:t>[Steps 2</w:t>
      </w:r>
      <w:r w:rsidR="0072669B">
        <w:rPr>
          <w:lang w:val="en-GB"/>
        </w:rPr>
        <w:t>–</w:t>
      </w:r>
      <w:r w:rsidRPr="00033863">
        <w:rPr>
          <w:lang w:val="en-GB"/>
        </w:rPr>
        <w:t>3] Drawing on your knowledge from tasks 2 and 3, create at least one image for your text with the help of an AI-powered image generator. Write a text based on this image.</w:t>
      </w:r>
    </w:p>
    <w:p w14:paraId="37B04C4C" w14:textId="424BF86A" w:rsidR="00C35C05" w:rsidRDefault="00033863" w:rsidP="00A52B4A">
      <w:pPr>
        <w:pStyle w:val="Textkrper"/>
        <w:ind w:left="284" w:hanging="284"/>
        <w:rPr>
          <w:lang w:val="en-GB"/>
        </w:rPr>
      </w:pPr>
      <w:r w:rsidRPr="00033863">
        <w:rPr>
          <w:lang w:val="en-GB"/>
        </w:rPr>
        <w:t>c)</w:t>
      </w:r>
      <w:r>
        <w:rPr>
          <w:lang w:val="en-GB"/>
        </w:rPr>
        <w:t xml:space="preserve"> </w:t>
      </w:r>
      <w:r w:rsidRPr="00033863">
        <w:rPr>
          <w:lang w:val="en-GB"/>
        </w:rPr>
        <w:t>[Step 4] Drawing on your knowledge from task 1, reflect on the writing process.</w:t>
      </w:r>
    </w:p>
    <w:p w14:paraId="098DCF7D" w14:textId="056C1052" w:rsidR="00C35C05" w:rsidRDefault="00C35C05" w:rsidP="001711FD">
      <w:pPr>
        <w:pStyle w:val="Textkrper"/>
        <w:rPr>
          <w:lang w:val="en-GB"/>
        </w:rPr>
      </w:pPr>
    </w:p>
    <w:p w14:paraId="216A5015" w14:textId="3563AA8A" w:rsidR="00C35C05" w:rsidRDefault="00C35C05" w:rsidP="001711FD">
      <w:pPr>
        <w:pStyle w:val="Textkrper"/>
        <w:rPr>
          <w:lang w:val="en-GB"/>
        </w:rPr>
      </w:pPr>
    </w:p>
    <w:tbl>
      <w:tblPr>
        <w:tblStyle w:val="Tabellenraster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70"/>
      </w:tblGrid>
      <w:tr w:rsidR="00C35C05" w:rsidRPr="00C35C05" w14:paraId="6C10EE44" w14:textId="77777777" w:rsidTr="00F6777F">
        <w:tc>
          <w:tcPr>
            <w:tcW w:w="9070" w:type="dxa"/>
          </w:tcPr>
          <w:p w14:paraId="71D59A9A" w14:textId="77777777" w:rsidR="00C35C05" w:rsidRPr="00C23F22" w:rsidRDefault="00C35C05" w:rsidP="00C35C05">
            <w:pPr>
              <w:spacing w:after="160" w:line="480" w:lineRule="auto"/>
              <w:jc w:val="left"/>
              <w:rPr>
                <w:rFonts w:ascii="Arial" w:hAnsi="Arial" w:cs="Arial"/>
                <w:b/>
                <w:bCs/>
                <w:lang w:val="en-GB"/>
              </w:rPr>
            </w:pPr>
            <w:r w:rsidRPr="00C23F22">
              <w:rPr>
                <w:rFonts w:ascii="Arial" w:hAnsi="Arial" w:cs="Arial"/>
                <w:b/>
                <w:bCs/>
                <w:lang w:val="en-GB"/>
              </w:rPr>
              <w:t>Step 1 (in-class discussion): Deciding on a topic and genre</w:t>
            </w:r>
          </w:p>
          <w:p w14:paraId="2A98FC8F" w14:textId="09E53747" w:rsidR="00C35C05" w:rsidRPr="00C23F22" w:rsidRDefault="00C35C05" w:rsidP="00C35C05">
            <w:pPr>
              <w:spacing w:after="160" w:line="360" w:lineRule="auto"/>
              <w:jc w:val="left"/>
              <w:rPr>
                <w:rFonts w:ascii="Arial" w:hAnsi="Arial" w:cs="Arial"/>
                <w:lang w:val="en-GB"/>
              </w:rPr>
            </w:pPr>
            <w:r w:rsidRPr="00C23F22">
              <w:rPr>
                <w:rFonts w:ascii="Arial" w:hAnsi="Arial" w:cs="Arial"/>
                <w:lang w:val="en-GB"/>
              </w:rPr>
              <w:t>Topic:………………………………………………………………………………………………</w:t>
            </w:r>
            <w:r w:rsidR="00C23F22">
              <w:rPr>
                <w:rFonts w:ascii="Arial" w:hAnsi="Arial" w:cs="Arial"/>
                <w:lang w:val="en-GB"/>
              </w:rPr>
              <w:t>….</w:t>
            </w:r>
          </w:p>
          <w:tbl>
            <w:tblPr>
              <w:tblStyle w:val="Tabellenraster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2945"/>
              <w:gridCol w:w="2946"/>
            </w:tblGrid>
            <w:tr w:rsidR="00C35C05" w:rsidRPr="00F00512" w14:paraId="135C3EC5" w14:textId="77777777" w:rsidTr="00C35C05">
              <w:tc>
                <w:tcPr>
                  <w:tcW w:w="2945" w:type="dxa"/>
                </w:tcPr>
                <w:p w14:paraId="4A1DC21B" w14:textId="77777777" w:rsidR="00C35C05" w:rsidRPr="00C35C05" w:rsidRDefault="00C35C05" w:rsidP="00C35C05">
                  <w:pPr>
                    <w:spacing w:after="160" w:line="360" w:lineRule="auto"/>
                    <w:jc w:val="left"/>
                    <w:rPr>
                      <w:lang w:val="en-GB"/>
                    </w:rPr>
                  </w:pPr>
                  <w:r w:rsidRPr="00C35C05">
                    <w:rPr>
                      <w:rFonts w:ascii="Wingdings" w:hAnsi="Wingdings" w:cs="Wingdings"/>
                      <w:lang w:val="en-GB"/>
                    </w:rPr>
                    <w:t></w:t>
                  </w:r>
                  <w:r w:rsidRPr="00C35C05">
                    <w:rPr>
                      <w:lang w:val="en-GB"/>
                    </w:rPr>
                    <w:t xml:space="preserve"> </w:t>
                  </w:r>
                  <w:r w:rsidRPr="00C23F22">
                    <w:rPr>
                      <w:rFonts w:ascii="Arial" w:hAnsi="Arial" w:cs="Arial"/>
                      <w:lang w:val="en-GB"/>
                    </w:rPr>
                    <w:t>Blog post</w:t>
                  </w:r>
                </w:p>
              </w:tc>
              <w:tc>
                <w:tcPr>
                  <w:tcW w:w="2945" w:type="dxa"/>
                </w:tcPr>
                <w:p w14:paraId="72AC5C93" w14:textId="77777777" w:rsidR="00C35C05" w:rsidRPr="00C35C05" w:rsidRDefault="00C35C05" w:rsidP="00C35C05">
                  <w:pPr>
                    <w:spacing w:after="160" w:line="360" w:lineRule="auto"/>
                    <w:jc w:val="left"/>
                    <w:rPr>
                      <w:lang w:val="en-GB"/>
                    </w:rPr>
                  </w:pPr>
                  <w:r w:rsidRPr="00C35C05">
                    <w:rPr>
                      <w:rFonts w:ascii="Wingdings" w:hAnsi="Wingdings" w:cs="Wingdings"/>
                      <w:lang w:val="en-GB"/>
                    </w:rPr>
                    <w:t></w:t>
                  </w:r>
                  <w:r w:rsidRPr="00C35C05">
                    <w:rPr>
                      <w:lang w:val="en-GB"/>
                    </w:rPr>
                    <w:t xml:space="preserve"> </w:t>
                  </w:r>
                  <w:r w:rsidRPr="00C23F22">
                    <w:rPr>
                      <w:rFonts w:ascii="Arial" w:hAnsi="Arial" w:cs="Arial"/>
                      <w:lang w:val="en-GB"/>
                    </w:rPr>
                    <w:t>Newspaper article</w:t>
                  </w:r>
                </w:p>
              </w:tc>
              <w:tc>
                <w:tcPr>
                  <w:tcW w:w="2946" w:type="dxa"/>
                </w:tcPr>
                <w:p w14:paraId="59685A47" w14:textId="45CF6823" w:rsidR="00C35C05" w:rsidRPr="00C35C05" w:rsidRDefault="00C35C05" w:rsidP="00C23F22">
                  <w:pPr>
                    <w:spacing w:after="160" w:line="360" w:lineRule="auto"/>
                    <w:jc w:val="center"/>
                    <w:rPr>
                      <w:lang w:val="en-GB"/>
                    </w:rPr>
                  </w:pPr>
                  <w:r w:rsidRPr="00C35C05">
                    <w:rPr>
                      <w:rFonts w:ascii="Wingdings" w:hAnsi="Wingdings" w:cs="Wingdings"/>
                      <w:lang w:val="en-GB"/>
                    </w:rPr>
                    <w:t></w:t>
                  </w:r>
                  <w:r w:rsidRPr="00C35C05">
                    <w:rPr>
                      <w:lang w:val="en-GB"/>
                    </w:rPr>
                    <w:t xml:space="preserve"> </w:t>
                  </w:r>
                  <w:r w:rsidRPr="00C23F22">
                    <w:rPr>
                      <w:rFonts w:ascii="Arial" w:hAnsi="Arial" w:cs="Arial"/>
                      <w:lang w:val="en-GB"/>
                    </w:rPr>
                    <w:t>Review of</w:t>
                  </w:r>
                  <w:r w:rsidR="00C23F22">
                    <w:rPr>
                      <w:rFonts w:ascii="Arial" w:hAnsi="Arial" w:cs="Arial"/>
                      <w:lang w:val="en-GB"/>
                    </w:rPr>
                    <w:t xml:space="preserve"> </w:t>
                  </w:r>
                  <w:r w:rsidRPr="00C23F22">
                    <w:rPr>
                      <w:rFonts w:ascii="Arial" w:hAnsi="Arial" w:cs="Arial"/>
                      <w:lang w:val="en-GB"/>
                    </w:rPr>
                    <w:t>book/film/game</w:t>
                  </w:r>
                </w:p>
              </w:tc>
            </w:tr>
            <w:tr w:rsidR="00C35C05" w:rsidRPr="00C35C05" w14:paraId="35EB507E" w14:textId="77777777" w:rsidTr="00C35C05">
              <w:tc>
                <w:tcPr>
                  <w:tcW w:w="2945" w:type="dxa"/>
                </w:tcPr>
                <w:p w14:paraId="54E0D166" w14:textId="77777777" w:rsidR="00C35C05" w:rsidRPr="00C35C05" w:rsidRDefault="00C35C05" w:rsidP="00C35C05">
                  <w:pPr>
                    <w:spacing w:after="160" w:line="259" w:lineRule="auto"/>
                    <w:jc w:val="left"/>
                    <w:rPr>
                      <w:lang w:val="en-GB"/>
                    </w:rPr>
                  </w:pPr>
                  <w:r w:rsidRPr="00C35C05">
                    <w:rPr>
                      <w:rFonts w:ascii="Wingdings" w:hAnsi="Wingdings" w:cs="Wingdings"/>
                      <w:lang w:val="en-GB"/>
                    </w:rPr>
                    <w:t></w:t>
                  </w:r>
                  <w:r w:rsidRPr="00C35C05">
                    <w:rPr>
                      <w:lang w:val="en-GB"/>
                    </w:rPr>
                    <w:t xml:space="preserve"> </w:t>
                  </w:r>
                  <w:r w:rsidRPr="00C23F22">
                    <w:rPr>
                      <w:rFonts w:ascii="Arial" w:hAnsi="Arial" w:cs="Arial"/>
                      <w:lang w:val="en-GB"/>
                    </w:rPr>
                    <w:t>Short story</w:t>
                  </w:r>
                </w:p>
              </w:tc>
              <w:tc>
                <w:tcPr>
                  <w:tcW w:w="2945" w:type="dxa"/>
                </w:tcPr>
                <w:p w14:paraId="4FCE1AFC" w14:textId="77777777" w:rsidR="00C35C05" w:rsidRPr="00C35C05" w:rsidRDefault="00C35C05" w:rsidP="00C35C05">
                  <w:pPr>
                    <w:spacing w:after="160" w:line="259" w:lineRule="auto"/>
                    <w:jc w:val="left"/>
                    <w:rPr>
                      <w:lang w:val="en-GB"/>
                    </w:rPr>
                  </w:pPr>
                  <w:r w:rsidRPr="00C35C05">
                    <w:rPr>
                      <w:rFonts w:ascii="Wingdings" w:hAnsi="Wingdings" w:cs="Wingdings"/>
                      <w:lang w:val="en-GB"/>
                    </w:rPr>
                    <w:t></w:t>
                  </w:r>
                  <w:r w:rsidRPr="00C35C05">
                    <w:rPr>
                      <w:lang w:val="en-GB"/>
                    </w:rPr>
                    <w:t xml:space="preserve"> </w:t>
                  </w:r>
                  <w:r w:rsidRPr="00C23F22">
                    <w:rPr>
                      <w:rFonts w:ascii="Arial" w:hAnsi="Arial" w:cs="Arial"/>
                      <w:lang w:val="en-GB"/>
                    </w:rPr>
                    <w:t>Social media post</w:t>
                  </w:r>
                </w:p>
              </w:tc>
              <w:tc>
                <w:tcPr>
                  <w:tcW w:w="2946" w:type="dxa"/>
                </w:tcPr>
                <w:p w14:paraId="30EE02B9" w14:textId="28B10C58" w:rsidR="00C35C05" w:rsidRPr="00C35C05" w:rsidRDefault="00C35C05" w:rsidP="00C35C05">
                  <w:pPr>
                    <w:spacing w:after="160" w:line="259" w:lineRule="auto"/>
                    <w:jc w:val="left"/>
                    <w:rPr>
                      <w:lang w:val="en-GB"/>
                    </w:rPr>
                  </w:pPr>
                  <w:r w:rsidRPr="00C35C05">
                    <w:rPr>
                      <w:rFonts w:ascii="Wingdings" w:hAnsi="Wingdings" w:cs="Wingdings"/>
                      <w:lang w:val="en-GB"/>
                    </w:rPr>
                    <w:t></w:t>
                  </w:r>
                  <w:r w:rsidRPr="00C23F22">
                    <w:rPr>
                      <w:rFonts w:ascii="Arial" w:hAnsi="Arial" w:cs="Arial"/>
                      <w:lang w:val="en-GB"/>
                    </w:rPr>
                    <w:t>……………………………</w:t>
                  </w:r>
                </w:p>
              </w:tc>
            </w:tr>
          </w:tbl>
          <w:p w14:paraId="1F7BD116" w14:textId="77777777" w:rsidR="00C35C05" w:rsidRPr="00C35C05" w:rsidRDefault="00C35C05" w:rsidP="00C35C05">
            <w:pPr>
              <w:spacing w:after="160" w:line="259" w:lineRule="auto"/>
              <w:jc w:val="left"/>
              <w:rPr>
                <w:lang w:val="en-GB"/>
              </w:rPr>
            </w:pPr>
          </w:p>
        </w:tc>
      </w:tr>
      <w:tr w:rsidR="00C35C05" w:rsidRPr="00C35C05" w14:paraId="07EBAD6E" w14:textId="77777777" w:rsidTr="00F6777F">
        <w:tc>
          <w:tcPr>
            <w:tcW w:w="9070" w:type="dxa"/>
          </w:tcPr>
          <w:p w14:paraId="60918629" w14:textId="77777777" w:rsidR="00C35C05" w:rsidRPr="00C23F22" w:rsidRDefault="00C35C05" w:rsidP="008E0A55">
            <w:pPr>
              <w:spacing w:before="120" w:after="160" w:line="360" w:lineRule="auto"/>
              <w:jc w:val="left"/>
              <w:rPr>
                <w:rFonts w:ascii="Arial" w:hAnsi="Arial" w:cs="Arial"/>
                <w:b/>
                <w:bCs/>
                <w:lang w:val="en-GB"/>
              </w:rPr>
            </w:pPr>
            <w:r w:rsidRPr="00C23F22">
              <w:rPr>
                <w:rFonts w:ascii="Arial" w:hAnsi="Arial" w:cs="Arial"/>
                <w:b/>
                <w:bCs/>
                <w:lang w:val="en-GB"/>
              </w:rPr>
              <w:t>Step 2 (individual work): Defining the role of AI-generated images in the writing process</w:t>
            </w:r>
          </w:p>
          <w:tbl>
            <w:tblPr>
              <w:tblStyle w:val="Tabellenraster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
              <w:gridCol w:w="2599"/>
              <w:gridCol w:w="413"/>
              <w:gridCol w:w="2477"/>
              <w:gridCol w:w="497"/>
              <w:gridCol w:w="2437"/>
            </w:tblGrid>
            <w:tr w:rsidR="00C35C05" w:rsidRPr="00C35C05" w14:paraId="4805B580" w14:textId="77777777" w:rsidTr="00C35C05">
              <w:tc>
                <w:tcPr>
                  <w:tcW w:w="413" w:type="dxa"/>
                </w:tcPr>
                <w:p w14:paraId="49D4BC9E" w14:textId="77777777" w:rsidR="00C35C05" w:rsidRPr="00C35C05" w:rsidRDefault="00C35C05" w:rsidP="00C35C05">
                  <w:pPr>
                    <w:spacing w:after="160" w:line="259" w:lineRule="auto"/>
                    <w:jc w:val="left"/>
                    <w:rPr>
                      <w:b/>
                      <w:bCs/>
                      <w:lang w:val="en-GB"/>
                    </w:rPr>
                  </w:pPr>
                  <w:r w:rsidRPr="00C35C05">
                    <w:rPr>
                      <w:rFonts w:ascii="Wingdings" w:hAnsi="Wingdings" w:cs="Wingdings"/>
                      <w:lang w:val="en-GB"/>
                    </w:rPr>
                    <w:t></w:t>
                  </w:r>
                  <w:r w:rsidRPr="00C35C05">
                    <w:rPr>
                      <w:lang w:val="en-GB"/>
                    </w:rPr>
                    <w:t xml:space="preserve"> </w:t>
                  </w:r>
                </w:p>
              </w:tc>
              <w:tc>
                <w:tcPr>
                  <w:tcW w:w="2599" w:type="dxa"/>
                </w:tcPr>
                <w:p w14:paraId="0154DE8E" w14:textId="77777777" w:rsidR="00C35C05" w:rsidRPr="00C23F22" w:rsidRDefault="00C35C05" w:rsidP="00C35C05">
                  <w:pPr>
                    <w:spacing w:after="160" w:line="259" w:lineRule="auto"/>
                    <w:jc w:val="left"/>
                    <w:rPr>
                      <w:rFonts w:ascii="Arial" w:hAnsi="Arial" w:cs="Arial"/>
                      <w:b/>
                      <w:bCs/>
                      <w:lang w:val="en-GB"/>
                    </w:rPr>
                  </w:pPr>
                  <w:r w:rsidRPr="00C23F22">
                    <w:rPr>
                      <w:rFonts w:ascii="Arial" w:hAnsi="Arial" w:cs="Arial"/>
                      <w:lang w:val="en-GB"/>
                    </w:rPr>
                    <w:t>Using a random AI-generated image as a prompt for writing</w:t>
                  </w:r>
                </w:p>
              </w:tc>
              <w:tc>
                <w:tcPr>
                  <w:tcW w:w="413" w:type="dxa"/>
                </w:tcPr>
                <w:p w14:paraId="2FEAA94E" w14:textId="77777777" w:rsidR="00C35C05" w:rsidRPr="00C35C05" w:rsidRDefault="00C35C05" w:rsidP="00C35C05">
                  <w:pPr>
                    <w:spacing w:after="160" w:line="259" w:lineRule="auto"/>
                    <w:jc w:val="left"/>
                    <w:rPr>
                      <w:b/>
                      <w:bCs/>
                      <w:lang w:val="en-GB"/>
                    </w:rPr>
                  </w:pPr>
                  <w:r w:rsidRPr="00C35C05">
                    <w:rPr>
                      <w:rFonts w:ascii="Wingdings" w:hAnsi="Wingdings" w:cs="Wingdings"/>
                      <w:lang w:val="en-GB"/>
                    </w:rPr>
                    <w:t></w:t>
                  </w:r>
                  <w:r w:rsidRPr="00C35C05">
                    <w:rPr>
                      <w:lang w:val="en-GB"/>
                    </w:rPr>
                    <w:t xml:space="preserve"> </w:t>
                  </w:r>
                </w:p>
              </w:tc>
              <w:tc>
                <w:tcPr>
                  <w:tcW w:w="2477" w:type="dxa"/>
                </w:tcPr>
                <w:p w14:paraId="586DE642" w14:textId="77777777" w:rsidR="00C35C05" w:rsidRPr="00C23F22" w:rsidRDefault="00C35C05" w:rsidP="00C35C05">
                  <w:pPr>
                    <w:spacing w:after="160" w:line="259" w:lineRule="auto"/>
                    <w:jc w:val="left"/>
                    <w:rPr>
                      <w:rFonts w:ascii="Arial" w:hAnsi="Arial" w:cs="Arial"/>
                      <w:lang w:val="en-GB"/>
                    </w:rPr>
                  </w:pPr>
                  <w:r w:rsidRPr="00C23F22">
                    <w:rPr>
                      <w:rFonts w:ascii="Arial" w:hAnsi="Arial" w:cs="Arial"/>
                      <w:lang w:val="en-GB"/>
                    </w:rPr>
                    <w:t>Using an AI-generated image as an illustration to convey meaning</w:t>
                  </w:r>
                </w:p>
              </w:tc>
              <w:tc>
                <w:tcPr>
                  <w:tcW w:w="497" w:type="dxa"/>
                </w:tcPr>
                <w:p w14:paraId="0B275DEA" w14:textId="77777777" w:rsidR="00C35C05" w:rsidRPr="00C35C05" w:rsidRDefault="00C35C05" w:rsidP="00C35C05">
                  <w:pPr>
                    <w:spacing w:after="160" w:line="259" w:lineRule="auto"/>
                    <w:jc w:val="left"/>
                    <w:rPr>
                      <w:b/>
                      <w:bCs/>
                      <w:lang w:val="en-GB"/>
                    </w:rPr>
                  </w:pPr>
                  <w:r w:rsidRPr="00C35C05">
                    <w:rPr>
                      <w:rFonts w:ascii="Wingdings" w:hAnsi="Wingdings" w:cs="Wingdings"/>
                      <w:lang w:val="en-GB"/>
                    </w:rPr>
                    <w:t></w:t>
                  </w:r>
                </w:p>
              </w:tc>
              <w:tc>
                <w:tcPr>
                  <w:tcW w:w="2437" w:type="dxa"/>
                </w:tcPr>
                <w:p w14:paraId="004A9368" w14:textId="77777777" w:rsidR="00C35C05" w:rsidRPr="00C35C05" w:rsidRDefault="00C35C05" w:rsidP="00C35C05">
                  <w:pPr>
                    <w:spacing w:after="160" w:line="360" w:lineRule="auto"/>
                    <w:jc w:val="left"/>
                    <w:rPr>
                      <w:b/>
                      <w:bCs/>
                      <w:lang w:val="en-GB"/>
                    </w:rPr>
                  </w:pPr>
                  <w:r w:rsidRPr="00C35C05">
                    <w:rPr>
                      <w:lang w:val="en-GB"/>
                    </w:rPr>
                    <w:t>………………………………….… ……………………………………. …………………………………….</w:t>
                  </w:r>
                </w:p>
              </w:tc>
            </w:tr>
          </w:tbl>
          <w:p w14:paraId="1E10DC99" w14:textId="77777777" w:rsidR="00C35C05" w:rsidRPr="00C35C05" w:rsidRDefault="00C35C05" w:rsidP="00C35C05">
            <w:pPr>
              <w:spacing w:after="160" w:line="259" w:lineRule="auto"/>
              <w:jc w:val="left"/>
              <w:rPr>
                <w:b/>
                <w:bCs/>
                <w:lang w:val="en-GB"/>
              </w:rPr>
            </w:pPr>
          </w:p>
        </w:tc>
      </w:tr>
      <w:tr w:rsidR="00C35C05" w:rsidRPr="00F00512" w14:paraId="6778BD2D" w14:textId="77777777" w:rsidTr="00F6777F">
        <w:tc>
          <w:tcPr>
            <w:tcW w:w="9070" w:type="dxa"/>
          </w:tcPr>
          <w:p w14:paraId="77691240" w14:textId="77777777" w:rsidR="00C35C05" w:rsidRPr="00C23F22" w:rsidRDefault="00C35C05" w:rsidP="008E0A55">
            <w:pPr>
              <w:spacing w:before="120" w:after="160" w:line="360" w:lineRule="auto"/>
              <w:jc w:val="left"/>
              <w:rPr>
                <w:rFonts w:ascii="Arial" w:hAnsi="Arial" w:cs="Arial"/>
                <w:b/>
                <w:bCs/>
                <w:lang w:val="en-GB"/>
              </w:rPr>
            </w:pPr>
            <w:r w:rsidRPr="00C23F22">
              <w:rPr>
                <w:rFonts w:ascii="Arial" w:hAnsi="Arial" w:cs="Arial"/>
                <w:b/>
                <w:bCs/>
                <w:lang w:val="en-GB"/>
              </w:rPr>
              <w:t>Step 3 (individual work): Writing your text and generating at least one image</w:t>
            </w:r>
          </w:p>
          <w:tbl>
            <w:tblPr>
              <w:tblStyle w:val="Tabellenraster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418"/>
            </w:tblGrid>
            <w:tr w:rsidR="00C35C05" w:rsidRPr="00F00512" w14:paraId="34AC0A64" w14:textId="77777777" w:rsidTr="00C35C05">
              <w:tc>
                <w:tcPr>
                  <w:tcW w:w="4418" w:type="dxa"/>
                </w:tcPr>
                <w:tbl>
                  <w:tblPr>
                    <w:tblStyle w:val="Tabellenraster2"/>
                    <w:tblW w:w="0" w:type="auto"/>
                    <w:jc w:val="center"/>
                    <w:tblLook w:val="04A0" w:firstRow="1" w:lastRow="0" w:firstColumn="1" w:lastColumn="0" w:noHBand="0" w:noVBand="1"/>
                  </w:tblPr>
                  <w:tblGrid>
                    <w:gridCol w:w="3684"/>
                  </w:tblGrid>
                  <w:tr w:rsidR="00C35C05" w:rsidRPr="00F00512" w14:paraId="0C1F0C91" w14:textId="77777777" w:rsidTr="00C35C05">
                    <w:trPr>
                      <w:trHeight w:val="1757"/>
                      <w:jc w:val="center"/>
                    </w:trPr>
                    <w:tc>
                      <w:tcPr>
                        <w:tcW w:w="3684" w:type="dxa"/>
                        <w:vAlign w:val="center"/>
                      </w:tcPr>
                      <w:p w14:paraId="14EE116C" w14:textId="77777777" w:rsidR="00C35C05" w:rsidRPr="00C23F22" w:rsidRDefault="00C35C05" w:rsidP="00C35C05">
                        <w:pPr>
                          <w:spacing w:after="160" w:line="360" w:lineRule="auto"/>
                          <w:jc w:val="center"/>
                          <w:rPr>
                            <w:rFonts w:ascii="Arial" w:hAnsi="Arial" w:cs="Arial"/>
                            <w:lang w:val="en-GB"/>
                          </w:rPr>
                        </w:pPr>
                        <w:r w:rsidRPr="00C23F22">
                          <w:rPr>
                            <w:rFonts w:ascii="Arial" w:hAnsi="Arial" w:cs="Arial"/>
                            <w:lang w:val="en-GB"/>
                          </w:rPr>
                          <w:t>Insert AI-generated image(s) here</w:t>
                        </w:r>
                      </w:p>
                    </w:tc>
                  </w:tr>
                  <w:tr w:rsidR="00C35C05" w:rsidRPr="00F00512" w14:paraId="780DE15C" w14:textId="77777777" w:rsidTr="00C35C05">
                    <w:trPr>
                      <w:trHeight w:val="678"/>
                      <w:jc w:val="center"/>
                    </w:trPr>
                    <w:tc>
                      <w:tcPr>
                        <w:tcW w:w="3684" w:type="dxa"/>
                        <w:vAlign w:val="center"/>
                      </w:tcPr>
                      <w:p w14:paraId="1E31D039" w14:textId="77777777" w:rsidR="00C35C05" w:rsidRPr="00C23F22" w:rsidRDefault="00C35C05" w:rsidP="00C23F22">
                        <w:pPr>
                          <w:spacing w:before="120" w:after="120" w:line="276" w:lineRule="auto"/>
                          <w:jc w:val="center"/>
                          <w:rPr>
                            <w:rFonts w:ascii="Arial" w:hAnsi="Arial" w:cs="Arial"/>
                            <w:i/>
                            <w:iCs/>
                            <w:lang w:val="en-GB"/>
                          </w:rPr>
                        </w:pPr>
                        <w:r w:rsidRPr="00C23F22">
                          <w:rPr>
                            <w:rFonts w:ascii="Arial" w:hAnsi="Arial" w:cs="Arial"/>
                            <w:i/>
                            <w:iCs/>
                            <w:lang w:val="en-GB"/>
                          </w:rPr>
                          <w:t>Please provide the final prompt you have used to generate this image</w:t>
                        </w:r>
                      </w:p>
                    </w:tc>
                  </w:tr>
                </w:tbl>
                <w:p w14:paraId="478B91A3" w14:textId="77777777" w:rsidR="00C35C05" w:rsidRPr="00C35C05" w:rsidRDefault="00C35C05" w:rsidP="00C35C05">
                  <w:pPr>
                    <w:spacing w:after="160" w:line="360" w:lineRule="auto"/>
                    <w:jc w:val="left"/>
                    <w:rPr>
                      <w:lang w:val="en-GB"/>
                    </w:rPr>
                  </w:pPr>
                </w:p>
              </w:tc>
              <w:tc>
                <w:tcPr>
                  <w:tcW w:w="4418" w:type="dxa"/>
                </w:tcPr>
                <w:tbl>
                  <w:tblPr>
                    <w:tblStyle w:val="Tabellenraster2"/>
                    <w:tblW w:w="0" w:type="auto"/>
                    <w:jc w:val="center"/>
                    <w:tblLook w:val="04A0" w:firstRow="1" w:lastRow="0" w:firstColumn="1" w:lastColumn="0" w:noHBand="0" w:noVBand="1"/>
                  </w:tblPr>
                  <w:tblGrid>
                    <w:gridCol w:w="3684"/>
                  </w:tblGrid>
                  <w:tr w:rsidR="00C35C05" w:rsidRPr="00F00512" w14:paraId="6899EE2A" w14:textId="77777777" w:rsidTr="00C35C05">
                    <w:trPr>
                      <w:trHeight w:val="1757"/>
                      <w:jc w:val="center"/>
                    </w:trPr>
                    <w:tc>
                      <w:tcPr>
                        <w:tcW w:w="3684" w:type="dxa"/>
                        <w:vAlign w:val="center"/>
                      </w:tcPr>
                      <w:p w14:paraId="505F06EF" w14:textId="77777777" w:rsidR="00C35C05" w:rsidRPr="00C23F22" w:rsidRDefault="00C35C05" w:rsidP="00C35C05">
                        <w:pPr>
                          <w:spacing w:after="160" w:line="360" w:lineRule="auto"/>
                          <w:jc w:val="center"/>
                          <w:rPr>
                            <w:rFonts w:ascii="Arial" w:hAnsi="Arial" w:cs="Arial"/>
                            <w:lang w:val="en-GB"/>
                          </w:rPr>
                        </w:pPr>
                        <w:r w:rsidRPr="00C23F22">
                          <w:rPr>
                            <w:rFonts w:ascii="Arial" w:hAnsi="Arial" w:cs="Arial"/>
                            <w:lang w:val="en-GB"/>
                          </w:rPr>
                          <w:t>Insert AI-generated image(s) here</w:t>
                        </w:r>
                      </w:p>
                    </w:tc>
                  </w:tr>
                  <w:tr w:rsidR="00C35C05" w:rsidRPr="00F00512" w14:paraId="255BE2F9" w14:textId="77777777" w:rsidTr="00C35C05">
                    <w:trPr>
                      <w:trHeight w:val="678"/>
                      <w:jc w:val="center"/>
                    </w:trPr>
                    <w:tc>
                      <w:tcPr>
                        <w:tcW w:w="3684" w:type="dxa"/>
                        <w:vAlign w:val="center"/>
                      </w:tcPr>
                      <w:p w14:paraId="7452BE4F" w14:textId="77777777" w:rsidR="00C35C05" w:rsidRPr="00C23F22" w:rsidRDefault="00C35C05" w:rsidP="00C23F22">
                        <w:pPr>
                          <w:spacing w:before="120" w:after="120" w:line="276" w:lineRule="auto"/>
                          <w:jc w:val="center"/>
                          <w:rPr>
                            <w:rFonts w:ascii="Arial" w:hAnsi="Arial" w:cs="Arial"/>
                            <w:lang w:val="en-GB"/>
                          </w:rPr>
                        </w:pPr>
                        <w:r w:rsidRPr="00C23F22">
                          <w:rPr>
                            <w:rFonts w:ascii="Arial" w:hAnsi="Arial" w:cs="Arial"/>
                            <w:i/>
                            <w:iCs/>
                            <w:lang w:val="en-GB"/>
                          </w:rPr>
                          <w:t>Please provide the final prompt you have used to generate this image</w:t>
                        </w:r>
                      </w:p>
                    </w:tc>
                  </w:tr>
                </w:tbl>
                <w:p w14:paraId="511F311D" w14:textId="77777777" w:rsidR="00C35C05" w:rsidRPr="00C35C05" w:rsidRDefault="00C35C05" w:rsidP="00C35C05">
                  <w:pPr>
                    <w:spacing w:after="160" w:line="360" w:lineRule="auto"/>
                    <w:jc w:val="left"/>
                    <w:rPr>
                      <w:lang w:val="en-GB"/>
                    </w:rPr>
                  </w:pPr>
                </w:p>
              </w:tc>
            </w:tr>
          </w:tbl>
          <w:p w14:paraId="47176489" w14:textId="77777777" w:rsidR="00C35C05" w:rsidRPr="00C35C05" w:rsidRDefault="00C35C05" w:rsidP="00C35C05">
            <w:pPr>
              <w:spacing w:after="160" w:line="360" w:lineRule="auto"/>
              <w:jc w:val="left"/>
              <w:rPr>
                <w:sz w:val="10"/>
                <w:szCs w:val="10"/>
                <w:lang w:val="en-GB"/>
              </w:rPr>
            </w:pPr>
            <w:r w:rsidRPr="00C35C05">
              <w:rPr>
                <w:lang w:val="en-GB"/>
              </w:rPr>
              <w:t xml:space="preserve"> </w:t>
            </w:r>
          </w:p>
        </w:tc>
      </w:tr>
    </w:tbl>
    <w:p w14:paraId="7453E0A8" w14:textId="77777777" w:rsidR="00F6777F" w:rsidRPr="000C1817" w:rsidRDefault="00F6777F">
      <w:pPr>
        <w:rPr>
          <w:lang w:val="en-US"/>
        </w:rPr>
      </w:pPr>
      <w:r w:rsidRPr="000C1817">
        <w:rPr>
          <w:lang w:val="en-US"/>
        </w:rPr>
        <w:br w:type="page"/>
      </w:r>
    </w:p>
    <w:tbl>
      <w:tblPr>
        <w:tblStyle w:val="Tabellenraster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70"/>
      </w:tblGrid>
      <w:tr w:rsidR="00C35C05" w:rsidRPr="00F00512" w14:paraId="4E1F46B3" w14:textId="77777777" w:rsidTr="00F6777F">
        <w:tc>
          <w:tcPr>
            <w:tcW w:w="9070" w:type="dxa"/>
          </w:tcPr>
          <w:p w14:paraId="1DFE4649" w14:textId="73D0670D" w:rsidR="00C35C05" w:rsidRPr="0042312C" w:rsidRDefault="00C35C05" w:rsidP="00C35C05">
            <w:pPr>
              <w:spacing w:after="160" w:line="360" w:lineRule="auto"/>
              <w:jc w:val="left"/>
              <w:rPr>
                <w:rFonts w:ascii="Arial" w:hAnsi="Arial" w:cs="Arial"/>
                <w:b/>
                <w:bCs/>
                <w:lang w:val="en-GB"/>
              </w:rPr>
            </w:pPr>
            <w:r w:rsidRPr="0042312C">
              <w:rPr>
                <w:rFonts w:ascii="Arial" w:hAnsi="Arial" w:cs="Arial"/>
                <w:b/>
                <w:bCs/>
                <w:lang w:val="en-GB"/>
              </w:rPr>
              <w:lastRenderedPageBreak/>
              <w:t>Step 4 (think-pair-share): Reflecting upon the role of AI in the writing process</w:t>
            </w:r>
          </w:p>
          <w:tbl>
            <w:tblPr>
              <w:tblStyle w:val="Tabellenraster2"/>
              <w:tblW w:w="8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blLook w:val="04A0" w:firstRow="1" w:lastRow="0" w:firstColumn="1" w:lastColumn="0" w:noHBand="0" w:noVBand="1"/>
            </w:tblPr>
            <w:tblGrid>
              <w:gridCol w:w="626"/>
              <w:gridCol w:w="3822"/>
              <w:gridCol w:w="717"/>
              <w:gridCol w:w="3701"/>
            </w:tblGrid>
            <w:tr w:rsidR="00C35C05" w:rsidRPr="00F00512" w14:paraId="13675415" w14:textId="77777777" w:rsidTr="00C35C05">
              <w:tc>
                <w:tcPr>
                  <w:tcW w:w="626" w:type="dxa"/>
                  <w:shd w:val="clear" w:color="auto" w:fill="E7E6E6"/>
                  <w:vAlign w:val="center"/>
                </w:tcPr>
                <w:p w14:paraId="3EDB1751" w14:textId="77777777" w:rsidR="00C35C05" w:rsidRPr="00C35C05" w:rsidRDefault="00C35C05" w:rsidP="00C35C05">
                  <w:pPr>
                    <w:spacing w:after="160" w:line="259" w:lineRule="auto"/>
                    <w:jc w:val="center"/>
                    <w:rPr>
                      <w:b/>
                      <w:bCs/>
                      <w:lang w:val="en-GB"/>
                    </w:rPr>
                  </w:pPr>
                  <w:r w:rsidRPr="00C35C05">
                    <w:rPr>
                      <w:b/>
                      <w:bCs/>
                      <w:noProof/>
                      <w:lang w:val="en-GB"/>
                    </w:rPr>
                    <w:drawing>
                      <wp:inline distT="0" distB="0" distL="0" distR="0" wp14:anchorId="20E82E93" wp14:editId="064F8650">
                        <wp:extent cx="248421" cy="248421"/>
                        <wp:effectExtent l="0" t="0" r="0" b="0"/>
                        <wp:docPr id="25" name="Graphic 9"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with solid fill"/>
                                <pic:cNvPicPr>
                                  <a:picLocks noChangeAspect="1"/>
                                </pic:cNvPicPr>
                              </pic:nvPicPr>
                              <pic:blipFill>
                                <a:blip r:embed="rId30"/>
                                <a:stretch/>
                              </pic:blipFill>
                              <pic:spPr bwMode="auto">
                                <a:xfrm>
                                  <a:off x="0" y="0"/>
                                  <a:ext cx="258767" cy="258767"/>
                                </a:xfrm>
                                <a:prstGeom prst="rect">
                                  <a:avLst/>
                                </a:prstGeom>
                              </pic:spPr>
                            </pic:pic>
                          </a:graphicData>
                        </a:graphic>
                      </wp:inline>
                    </w:drawing>
                  </w:r>
                </w:p>
              </w:tc>
              <w:tc>
                <w:tcPr>
                  <w:tcW w:w="3813" w:type="dxa"/>
                  <w:tcBorders>
                    <w:right w:val="single" w:sz="8" w:space="0" w:color="FFFFFF"/>
                  </w:tcBorders>
                  <w:shd w:val="clear" w:color="auto" w:fill="E7E6E6"/>
                </w:tcPr>
                <w:p w14:paraId="761A4C20" w14:textId="77777777" w:rsidR="00C35C05" w:rsidRPr="0042312C" w:rsidRDefault="00C35C05" w:rsidP="0042312C">
                  <w:pPr>
                    <w:spacing w:before="120" w:after="120" w:line="259" w:lineRule="auto"/>
                    <w:jc w:val="left"/>
                    <w:rPr>
                      <w:rFonts w:ascii="Arial" w:hAnsi="Arial" w:cs="Arial"/>
                      <w:b/>
                      <w:bCs/>
                      <w:lang w:val="en-GB"/>
                    </w:rPr>
                  </w:pPr>
                  <w:r w:rsidRPr="0042312C">
                    <w:rPr>
                      <w:rFonts w:ascii="Arial" w:hAnsi="Arial" w:cs="Arial"/>
                      <w:b/>
                      <w:bCs/>
                      <w:lang w:val="en-GB"/>
                    </w:rPr>
                    <w:t>How did the AI-generated image help you with the writing process?</w:t>
                  </w:r>
                </w:p>
              </w:tc>
              <w:tc>
                <w:tcPr>
                  <w:tcW w:w="717" w:type="dxa"/>
                  <w:tcBorders>
                    <w:left w:val="single" w:sz="8" w:space="0" w:color="FFFFFF"/>
                  </w:tcBorders>
                  <w:shd w:val="clear" w:color="auto" w:fill="E7E6E6"/>
                  <w:vAlign w:val="center"/>
                </w:tcPr>
                <w:p w14:paraId="69E74F53" w14:textId="77777777" w:rsidR="00C35C05" w:rsidRPr="00C35C05" w:rsidRDefault="00C35C05" w:rsidP="0042312C">
                  <w:pPr>
                    <w:spacing w:before="120" w:after="120" w:line="259" w:lineRule="auto"/>
                    <w:jc w:val="center"/>
                    <w:rPr>
                      <w:b/>
                      <w:bCs/>
                      <w:lang w:val="en-GB"/>
                    </w:rPr>
                  </w:pPr>
                  <w:r w:rsidRPr="00C35C05">
                    <w:rPr>
                      <w:b/>
                      <w:bCs/>
                      <w:noProof/>
                      <w:lang w:val="en-GB"/>
                    </w:rPr>
                    <w:drawing>
                      <wp:inline distT="0" distB="0" distL="0" distR="0" wp14:anchorId="33E0546D" wp14:editId="40139744">
                        <wp:extent cx="248400" cy="248400"/>
                        <wp:effectExtent l="0" t="0" r="0" b="0"/>
                        <wp:docPr id="26" name="Graphic 8" descr="Mounta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Mountains with solid fill"/>
                                <pic:cNvPicPr>
                                  <a:picLocks noChangeAspect="1"/>
                                </pic:cNvPicPr>
                              </pic:nvPicPr>
                              <pic:blipFill>
                                <a:blip r:embed="rId31"/>
                                <a:stretch/>
                              </pic:blipFill>
                              <pic:spPr bwMode="auto">
                                <a:xfrm>
                                  <a:off x="0" y="0"/>
                                  <a:ext cx="248400" cy="248400"/>
                                </a:xfrm>
                                <a:prstGeom prst="rect">
                                  <a:avLst/>
                                </a:prstGeom>
                              </pic:spPr>
                            </pic:pic>
                          </a:graphicData>
                        </a:graphic>
                      </wp:inline>
                    </w:drawing>
                  </w:r>
                </w:p>
              </w:tc>
              <w:tc>
                <w:tcPr>
                  <w:tcW w:w="3704" w:type="dxa"/>
                  <w:shd w:val="clear" w:color="auto" w:fill="E7E6E6"/>
                </w:tcPr>
                <w:p w14:paraId="69DB0BFA" w14:textId="77777777" w:rsidR="00C35C05" w:rsidRPr="0042312C" w:rsidRDefault="00C35C05" w:rsidP="0042312C">
                  <w:pPr>
                    <w:spacing w:before="120" w:after="120" w:line="259" w:lineRule="auto"/>
                    <w:jc w:val="left"/>
                    <w:rPr>
                      <w:rFonts w:ascii="Arial" w:hAnsi="Arial" w:cs="Arial"/>
                      <w:b/>
                      <w:bCs/>
                      <w:lang w:val="en-GB"/>
                    </w:rPr>
                  </w:pPr>
                  <w:r w:rsidRPr="0042312C">
                    <w:rPr>
                      <w:rFonts w:ascii="Arial" w:hAnsi="Arial" w:cs="Arial"/>
                      <w:b/>
                      <w:bCs/>
                      <w:lang w:val="en-GB"/>
                    </w:rPr>
                    <w:t>What challenges did you encounter during the writing process?</w:t>
                  </w:r>
                </w:p>
              </w:tc>
            </w:tr>
            <w:tr w:rsidR="00C35C05" w:rsidRPr="00F00512" w14:paraId="444F4DDD" w14:textId="77777777" w:rsidTr="00C35C05">
              <w:trPr>
                <w:trHeight w:val="1417"/>
              </w:trPr>
              <w:tc>
                <w:tcPr>
                  <w:tcW w:w="4439" w:type="dxa"/>
                  <w:gridSpan w:val="2"/>
                  <w:tcBorders>
                    <w:bottom w:val="single" w:sz="8" w:space="0" w:color="FFFFFF"/>
                    <w:right w:val="single" w:sz="8" w:space="0" w:color="FFFFFF"/>
                  </w:tcBorders>
                  <w:shd w:val="clear" w:color="auto" w:fill="E7E6E6"/>
                </w:tcPr>
                <w:p w14:paraId="7E11706F" w14:textId="77777777" w:rsidR="00C35C05" w:rsidRPr="00C35C05" w:rsidRDefault="00C35C05" w:rsidP="00C35C05">
                  <w:pPr>
                    <w:spacing w:after="160" w:line="259" w:lineRule="auto"/>
                    <w:jc w:val="left"/>
                    <w:rPr>
                      <w:b/>
                      <w:bCs/>
                      <w:lang w:val="en-GB"/>
                    </w:rPr>
                  </w:pPr>
                </w:p>
              </w:tc>
              <w:tc>
                <w:tcPr>
                  <w:tcW w:w="4427" w:type="dxa"/>
                  <w:gridSpan w:val="2"/>
                  <w:tcBorders>
                    <w:left w:val="single" w:sz="8" w:space="0" w:color="FFFFFF"/>
                    <w:bottom w:val="single" w:sz="8" w:space="0" w:color="FFFFFF"/>
                  </w:tcBorders>
                  <w:shd w:val="clear" w:color="auto" w:fill="E7E6E6"/>
                </w:tcPr>
                <w:p w14:paraId="7E13451C" w14:textId="77777777" w:rsidR="00C35C05" w:rsidRPr="00C35C05" w:rsidRDefault="00C35C05" w:rsidP="00C35C05">
                  <w:pPr>
                    <w:spacing w:after="160" w:line="259" w:lineRule="auto"/>
                    <w:jc w:val="left"/>
                    <w:rPr>
                      <w:b/>
                      <w:bCs/>
                      <w:lang w:val="en-GB"/>
                    </w:rPr>
                  </w:pPr>
                </w:p>
              </w:tc>
            </w:tr>
            <w:tr w:rsidR="00C35C05" w:rsidRPr="00F00512" w14:paraId="1A082306" w14:textId="77777777" w:rsidTr="00C35C05">
              <w:tc>
                <w:tcPr>
                  <w:tcW w:w="607" w:type="dxa"/>
                  <w:shd w:val="clear" w:color="auto" w:fill="E7E6E6"/>
                  <w:vAlign w:val="center"/>
                </w:tcPr>
                <w:p w14:paraId="316AF984" w14:textId="77777777" w:rsidR="00C35C05" w:rsidRPr="00C35C05" w:rsidRDefault="00C35C05" w:rsidP="00C35C05">
                  <w:pPr>
                    <w:spacing w:after="160" w:line="259" w:lineRule="auto"/>
                    <w:jc w:val="center"/>
                    <w:rPr>
                      <w:b/>
                      <w:bCs/>
                      <w:lang w:val="en-GB"/>
                    </w:rPr>
                  </w:pPr>
                  <w:r w:rsidRPr="00C35C05">
                    <w:rPr>
                      <w:b/>
                      <w:bCs/>
                      <w:noProof/>
                      <w:lang w:val="en-GB"/>
                    </w:rPr>
                    <w:drawing>
                      <wp:inline distT="0" distB="0" distL="0" distR="0" wp14:anchorId="4A9ED1FC" wp14:editId="49EA98EC">
                        <wp:extent cx="248420" cy="248420"/>
                        <wp:effectExtent l="0" t="0" r="0" b="0"/>
                        <wp:docPr id="27" name="Graphic 14"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Warning with solid fill"/>
                                <pic:cNvPicPr>
                                  <a:picLocks noChangeAspect="1"/>
                                </pic:cNvPicPr>
                              </pic:nvPicPr>
                              <pic:blipFill>
                                <a:blip r:embed="rId32"/>
                                <a:stretch/>
                              </pic:blipFill>
                              <pic:spPr bwMode="auto">
                                <a:xfrm>
                                  <a:off x="0" y="0"/>
                                  <a:ext cx="259153" cy="259153"/>
                                </a:xfrm>
                                <a:prstGeom prst="rect">
                                  <a:avLst/>
                                </a:prstGeom>
                              </pic:spPr>
                            </pic:pic>
                          </a:graphicData>
                        </a:graphic>
                      </wp:inline>
                    </w:drawing>
                  </w:r>
                </w:p>
              </w:tc>
              <w:tc>
                <w:tcPr>
                  <w:tcW w:w="3832" w:type="dxa"/>
                  <w:tcBorders>
                    <w:top w:val="single" w:sz="8" w:space="0" w:color="FFFFFF"/>
                    <w:right w:val="single" w:sz="8" w:space="0" w:color="FFFFFF"/>
                  </w:tcBorders>
                  <w:shd w:val="clear" w:color="auto" w:fill="E7E6E6"/>
                </w:tcPr>
                <w:p w14:paraId="6FF31BCF" w14:textId="77777777" w:rsidR="00C35C05" w:rsidRPr="0042312C" w:rsidRDefault="00C35C05" w:rsidP="0042312C">
                  <w:pPr>
                    <w:spacing w:before="120" w:after="120" w:line="259" w:lineRule="auto"/>
                    <w:jc w:val="left"/>
                    <w:rPr>
                      <w:rFonts w:ascii="Arial" w:hAnsi="Arial" w:cs="Arial"/>
                      <w:b/>
                      <w:bCs/>
                      <w:lang w:val="en-GB"/>
                    </w:rPr>
                  </w:pPr>
                  <w:r w:rsidRPr="0042312C">
                    <w:rPr>
                      <w:rFonts w:ascii="Arial" w:hAnsi="Arial" w:cs="Arial"/>
                      <w:b/>
                      <w:bCs/>
                      <w:lang w:val="en-GB"/>
                    </w:rPr>
                    <w:t>Can you think of any purpose your image/text might be misused for?</w:t>
                  </w:r>
                </w:p>
              </w:tc>
              <w:tc>
                <w:tcPr>
                  <w:tcW w:w="717" w:type="dxa"/>
                  <w:tcBorders>
                    <w:left w:val="single" w:sz="8" w:space="0" w:color="FFFFFF"/>
                  </w:tcBorders>
                  <w:shd w:val="clear" w:color="auto" w:fill="E7E6E6"/>
                  <w:vAlign w:val="center"/>
                </w:tcPr>
                <w:p w14:paraId="5C7ED2C0" w14:textId="77777777" w:rsidR="00C35C05" w:rsidRPr="00C35C05" w:rsidRDefault="00C35C05" w:rsidP="0042312C">
                  <w:pPr>
                    <w:spacing w:before="120" w:after="120" w:line="259" w:lineRule="auto"/>
                    <w:jc w:val="center"/>
                    <w:rPr>
                      <w:b/>
                      <w:bCs/>
                      <w:lang w:val="en-GB"/>
                    </w:rPr>
                  </w:pPr>
                  <w:r w:rsidRPr="00C35C05">
                    <w:rPr>
                      <w:b/>
                      <w:bCs/>
                      <w:noProof/>
                      <w:lang w:val="en-GB"/>
                    </w:rPr>
                    <w:drawing>
                      <wp:inline distT="0" distB="0" distL="0" distR="0" wp14:anchorId="47F9708C" wp14:editId="475F8A65">
                        <wp:extent cx="248400" cy="248400"/>
                        <wp:effectExtent l="0" t="0" r="0" b="0"/>
                        <wp:docPr id="28" name="Graphic 16" descr="Hel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Help with solid fill"/>
                                <pic:cNvPicPr>
                                  <a:picLocks noChangeAspect="1"/>
                                </pic:cNvPicPr>
                              </pic:nvPicPr>
                              <pic:blipFill>
                                <a:blip r:embed="rId33"/>
                                <a:stretch/>
                              </pic:blipFill>
                              <pic:spPr bwMode="auto">
                                <a:xfrm>
                                  <a:off x="0" y="0"/>
                                  <a:ext cx="248400" cy="248400"/>
                                </a:xfrm>
                                <a:prstGeom prst="rect">
                                  <a:avLst/>
                                </a:prstGeom>
                              </pic:spPr>
                            </pic:pic>
                          </a:graphicData>
                        </a:graphic>
                      </wp:inline>
                    </w:drawing>
                  </w:r>
                </w:p>
              </w:tc>
              <w:tc>
                <w:tcPr>
                  <w:tcW w:w="3704" w:type="dxa"/>
                  <w:tcBorders>
                    <w:top w:val="single" w:sz="8" w:space="0" w:color="FFFFFF"/>
                  </w:tcBorders>
                  <w:shd w:val="clear" w:color="auto" w:fill="E7E6E6"/>
                </w:tcPr>
                <w:p w14:paraId="08680803" w14:textId="77777777" w:rsidR="00C35C05" w:rsidRPr="0042312C" w:rsidRDefault="00C35C05" w:rsidP="0042312C">
                  <w:pPr>
                    <w:spacing w:before="120" w:after="120" w:line="259" w:lineRule="auto"/>
                    <w:jc w:val="left"/>
                    <w:rPr>
                      <w:rFonts w:ascii="Arial" w:hAnsi="Arial" w:cs="Arial"/>
                      <w:b/>
                      <w:bCs/>
                      <w:lang w:val="en-GB"/>
                    </w:rPr>
                  </w:pPr>
                  <w:r w:rsidRPr="0042312C">
                    <w:rPr>
                      <w:rFonts w:ascii="Arial" w:hAnsi="Arial" w:cs="Arial"/>
                      <w:b/>
                      <w:bCs/>
                      <w:lang w:val="en-GB"/>
                    </w:rPr>
                    <w:t>Who/what would you consider as the author of the text/image?</w:t>
                  </w:r>
                </w:p>
              </w:tc>
            </w:tr>
            <w:tr w:rsidR="00C35C05" w:rsidRPr="00F00512" w14:paraId="759B53C9" w14:textId="77777777" w:rsidTr="00C35C05">
              <w:trPr>
                <w:trHeight w:val="1417"/>
              </w:trPr>
              <w:tc>
                <w:tcPr>
                  <w:tcW w:w="4439" w:type="dxa"/>
                  <w:gridSpan w:val="2"/>
                  <w:tcBorders>
                    <w:right w:val="single" w:sz="8" w:space="0" w:color="FFFFFF"/>
                  </w:tcBorders>
                  <w:shd w:val="clear" w:color="auto" w:fill="E7E6E6"/>
                </w:tcPr>
                <w:p w14:paraId="45345F0B" w14:textId="77777777" w:rsidR="00C35C05" w:rsidRPr="00C35C05" w:rsidRDefault="00C35C05" w:rsidP="00C35C05">
                  <w:pPr>
                    <w:spacing w:after="160" w:line="259" w:lineRule="auto"/>
                    <w:jc w:val="left"/>
                    <w:rPr>
                      <w:b/>
                      <w:bCs/>
                      <w:lang w:val="en-GB"/>
                    </w:rPr>
                  </w:pPr>
                </w:p>
              </w:tc>
              <w:tc>
                <w:tcPr>
                  <w:tcW w:w="4427" w:type="dxa"/>
                  <w:gridSpan w:val="2"/>
                  <w:tcBorders>
                    <w:left w:val="single" w:sz="8" w:space="0" w:color="FFFFFF"/>
                  </w:tcBorders>
                  <w:shd w:val="clear" w:color="auto" w:fill="E7E6E6"/>
                </w:tcPr>
                <w:p w14:paraId="052EF5E0" w14:textId="77777777" w:rsidR="00C35C05" w:rsidRPr="00C35C05" w:rsidRDefault="00C35C05" w:rsidP="00C35C05">
                  <w:pPr>
                    <w:spacing w:after="160" w:line="259" w:lineRule="auto"/>
                    <w:jc w:val="left"/>
                    <w:rPr>
                      <w:b/>
                      <w:bCs/>
                      <w:lang w:val="en-GB"/>
                    </w:rPr>
                  </w:pPr>
                </w:p>
              </w:tc>
            </w:tr>
          </w:tbl>
          <w:p w14:paraId="62EA35D0" w14:textId="77777777" w:rsidR="00C35C05" w:rsidRPr="00C35C05" w:rsidRDefault="00C35C05" w:rsidP="00C35C05">
            <w:pPr>
              <w:spacing w:after="160" w:line="360" w:lineRule="auto"/>
              <w:jc w:val="left"/>
              <w:rPr>
                <w:b/>
                <w:bCs/>
                <w:lang w:val="en-GB"/>
              </w:rPr>
            </w:pPr>
          </w:p>
        </w:tc>
      </w:tr>
    </w:tbl>
    <w:p w14:paraId="48FB7486" w14:textId="77777777" w:rsidR="00F6777F" w:rsidRDefault="00F6777F">
      <w:pPr>
        <w:jc w:val="left"/>
        <w:rPr>
          <w:rFonts w:eastAsia="Calibri"/>
          <w:lang w:val="en-GB"/>
        </w:rPr>
      </w:pPr>
      <w:r>
        <w:rPr>
          <w:lang w:val="en-GB"/>
        </w:rPr>
        <w:br w:type="page"/>
      </w:r>
    </w:p>
    <w:p w14:paraId="1F7A094F" w14:textId="6AD357E5" w:rsidR="009077EC" w:rsidRDefault="009077EC" w:rsidP="009077EC">
      <w:pPr>
        <w:pStyle w:val="berschrift1"/>
      </w:pPr>
      <w:r>
        <w:lastRenderedPageBreak/>
        <w:t xml:space="preserve">Didaktischer Kommentar </w:t>
      </w:r>
    </w:p>
    <w:p w14:paraId="27C3EB80" w14:textId="77777777" w:rsidR="009077EC" w:rsidRDefault="009077EC" w:rsidP="009077EC">
      <w:pPr>
        <w:pStyle w:val="ZwischenberschriftFS"/>
      </w:pPr>
      <w:bookmarkStart w:id="1" w:name="_Hlk93666266"/>
      <w:r>
        <w:t>Relevanz der Aufgabe</w:t>
      </w:r>
    </w:p>
    <w:p w14:paraId="0F717EA9" w14:textId="760C485C" w:rsidR="009077EC" w:rsidRPr="00E36F76" w:rsidRDefault="00C35C05" w:rsidP="001614B1">
      <w:pPr>
        <w:pStyle w:val="Textkrper"/>
      </w:pPr>
      <w:r>
        <w:t xml:space="preserve">KI-generierte Bilder und KI-gestützte Bildbearbeitung treten immer häufiger in der Lebenswelt der </w:t>
      </w:r>
      <w:r w:rsidR="00045162">
        <w:t>Schülerinnen und Schüler</w:t>
      </w:r>
      <w:r>
        <w:t xml:space="preserve"> auf. Beispielsweise dann, wenn </w:t>
      </w:r>
      <w:r w:rsidR="00045162">
        <w:t>Schülerinnen und Schüler</w:t>
      </w:r>
      <w:r>
        <w:t xml:space="preserve"> ihre (Profil-)Bilder für das Teilen in sozialen Netzwerken (</w:t>
      </w:r>
      <w:r w:rsidR="005D5D4C">
        <w:t>z. B.</w:t>
      </w:r>
      <w:r>
        <w:t xml:space="preserve"> </w:t>
      </w:r>
      <w:r>
        <w:rPr>
          <w:i/>
          <w:iCs/>
        </w:rPr>
        <w:t>Instagram</w:t>
      </w:r>
      <w:r>
        <w:t xml:space="preserve">) grafisch optimieren möchten oder </w:t>
      </w:r>
      <w:r>
        <w:rPr>
          <w:i/>
          <w:iCs/>
        </w:rPr>
        <w:t>fake news</w:t>
      </w:r>
      <w:r w:rsidR="00474D90">
        <w:rPr>
          <w:i/>
          <w:iCs/>
        </w:rPr>
        <w:t xml:space="preserve"> </w:t>
      </w:r>
      <w:r>
        <w:rPr>
          <w:i/>
          <w:iCs/>
        </w:rPr>
        <w:t>/</w:t>
      </w:r>
      <w:r w:rsidR="00474D90">
        <w:rPr>
          <w:i/>
          <w:iCs/>
        </w:rPr>
        <w:t xml:space="preserve"> </w:t>
      </w:r>
      <w:r>
        <w:rPr>
          <w:i/>
          <w:iCs/>
        </w:rPr>
        <w:t xml:space="preserve">deep fakes </w:t>
      </w:r>
      <w:r>
        <w:t xml:space="preserve">in digitalen Nachrichtenformaten thematisiert werden. Der kompetente Einsatz KI-gestützter Bildgeneratoren und dessen Produkte sind für die </w:t>
      </w:r>
      <w:r w:rsidR="00045162">
        <w:t>Schülerinnen und Schüler</w:t>
      </w:r>
      <w:r>
        <w:t xml:space="preserve"> folglich in mehrfacher Hinsicht relevant.</w:t>
      </w:r>
    </w:p>
    <w:p w14:paraId="53A0DC20" w14:textId="25BAB9C5" w:rsidR="009077EC" w:rsidRDefault="009077EC" w:rsidP="009077EC">
      <w:pPr>
        <w:pStyle w:val="ZwischenberschriftFS"/>
      </w:pPr>
      <w:r>
        <w:t xml:space="preserve">Ziel der Aufgabe </w:t>
      </w:r>
    </w:p>
    <w:p w14:paraId="1EE55CC8" w14:textId="7F7B39B3" w:rsidR="00C35C05" w:rsidRDefault="00C35C05" w:rsidP="001614B1">
      <w:pPr>
        <w:pStyle w:val="Textkrper"/>
      </w:pPr>
      <w:r>
        <w:t xml:space="preserve">Die </w:t>
      </w:r>
      <w:r w:rsidR="00045162">
        <w:t>Schülerinnen und Schüler</w:t>
      </w:r>
      <w:r>
        <w:t xml:space="preserve"> erlernen durch die Bearbeitung der Lernaufgabe schrittweise den Einsatz KI-gestützter Text-zu-Bild-Generatoren und de</w:t>
      </w:r>
      <w:r w:rsidR="00474D90">
        <w:t>ssen</w:t>
      </w:r>
      <w:r>
        <w:t xml:space="preserve"> kritische Reflexion während des Schreibprozesses. Anhand der </w:t>
      </w:r>
      <w:r w:rsidR="006C2E57">
        <w:t>Teila</w:t>
      </w:r>
      <w:r>
        <w:t xml:space="preserve">ufgaben 1 bis 3 werden die </w:t>
      </w:r>
      <w:r w:rsidR="00045162">
        <w:t>Schülerinnen und Schüler</w:t>
      </w:r>
      <w:r>
        <w:t xml:space="preserve"> schrittweise auf die Arbeit an dem Produkt der Lernaufgabe vorbereitet. Im Rahmen dieser Lernaufgabe verfassen die </w:t>
      </w:r>
      <w:r w:rsidR="00045162">
        <w:t>Schülerinnen und Schüler</w:t>
      </w:r>
      <w:r>
        <w:t xml:space="preserve"> in Form von Projektarbeit einen Text (</w:t>
      </w:r>
      <w:r w:rsidR="005D5D4C">
        <w:t>z. B.</w:t>
      </w:r>
      <w:r>
        <w:t xml:space="preserve"> Bildergeschichte, Blogartikel, Cartoon) in der Zielsprache und illustrieren diesen mit künstlich generierten Bildern. Das Thema der </w:t>
      </w:r>
      <w:r w:rsidR="00045162">
        <w:t>Schülerinnen</w:t>
      </w:r>
      <w:r w:rsidR="005D5D4C">
        <w:t>-</w:t>
      </w:r>
      <w:r w:rsidR="00045162">
        <w:t xml:space="preserve"> und Schüler</w:t>
      </w:r>
      <w:r>
        <w:t xml:space="preserve">produkte wird zuvor entweder gemeinsam in der Klasse bestimmt oder individuell festgelegt. </w:t>
      </w:r>
    </w:p>
    <w:p w14:paraId="6EF4DB9D" w14:textId="735F8DE0" w:rsidR="009077EC" w:rsidRDefault="009077EC" w:rsidP="009077EC">
      <w:pPr>
        <w:pStyle w:val="ZwischenberschriftFS"/>
      </w:pPr>
      <w:r>
        <w:t>Erforderliche Vorkenntnisse</w:t>
      </w:r>
    </w:p>
    <w:p w14:paraId="3FCDEE96" w14:textId="7FFC7E0A" w:rsidR="00C35C05" w:rsidRDefault="00C35C05" w:rsidP="001614B1">
      <w:pPr>
        <w:pStyle w:val="Textkrper"/>
      </w:pPr>
      <w:r>
        <w:t xml:space="preserve">Je nachdem, für welche Textsorte sich die Lerngruppe in </w:t>
      </w:r>
      <w:r w:rsidR="006C2E57">
        <w:t>Teila</w:t>
      </w:r>
      <w:r>
        <w:t xml:space="preserve">ufgabe 4 entscheidet (s. Hinweise zur Durchführung) kann es zielführend sein, dass die Lehrkraft das Vorwissen der </w:t>
      </w:r>
      <w:r w:rsidR="00045162">
        <w:t>Schülerinnen und Schüler</w:t>
      </w:r>
      <w:r>
        <w:t xml:space="preserve"> hinsichtlich der Textsorte aktiviert oder entsprechende </w:t>
      </w:r>
      <w:r>
        <w:rPr>
          <w:i/>
          <w:iCs/>
        </w:rPr>
        <w:t xml:space="preserve">language scaffolds </w:t>
      </w:r>
      <w:r>
        <w:t>zur Unterstützung des Schreibprozesses (</w:t>
      </w:r>
      <w:r w:rsidR="005D5D4C">
        <w:t>z. B.</w:t>
      </w:r>
      <w:r>
        <w:t xml:space="preserve"> Textsortenmerkmale, </w:t>
      </w:r>
      <w:r>
        <w:rPr>
          <w:i/>
          <w:iCs/>
        </w:rPr>
        <w:t>chunks</w:t>
      </w:r>
      <w:r>
        <w:t>) vorbereitet.</w:t>
      </w:r>
    </w:p>
    <w:p w14:paraId="2C81F1D7" w14:textId="2928DB68" w:rsidR="009077EC" w:rsidRDefault="009077EC" w:rsidP="009077EC">
      <w:pPr>
        <w:pStyle w:val="ZwischenberschriftFS"/>
      </w:pPr>
      <w:r>
        <w:t>Hinweise zur Durchführung und Differenzierungsmöglichkeiten</w:t>
      </w:r>
    </w:p>
    <w:p w14:paraId="281DF026" w14:textId="77777777" w:rsidR="00C35C05" w:rsidRDefault="00C35C05" w:rsidP="00C35C05">
      <w:pPr>
        <w:pStyle w:val="Zwischenberschrift"/>
      </w:pPr>
      <w:r>
        <w:t>Hinweise zur Durchführung</w:t>
      </w:r>
    </w:p>
    <w:p w14:paraId="1F92AF95" w14:textId="373201BD" w:rsidR="00C35C05" w:rsidRDefault="00C35C05" w:rsidP="001614B1">
      <w:pPr>
        <w:pStyle w:val="AufzhlungszeichenEbene1"/>
      </w:pPr>
      <w:r>
        <w:t xml:space="preserve">In </w:t>
      </w:r>
      <w:r w:rsidR="006C2E57">
        <w:t>Teila</w:t>
      </w:r>
      <w:r>
        <w:t xml:space="preserve">ufgabe 1 werden die </w:t>
      </w:r>
      <w:r w:rsidR="00045162">
        <w:t>Schülerinnen und Schüler</w:t>
      </w:r>
      <w:r>
        <w:t xml:space="preserve"> zum Einstieg in das Thema mit künstlich generierten Bildern</w:t>
      </w:r>
      <w:r>
        <w:rPr>
          <w:i/>
          <w:iCs/>
        </w:rPr>
        <w:t xml:space="preserve"> </w:t>
      </w:r>
      <w:r>
        <w:t xml:space="preserve">konfrontiert, die in sozialen Netzwerken zur Verbreitung von </w:t>
      </w:r>
      <w:r>
        <w:rPr>
          <w:i/>
          <w:iCs/>
        </w:rPr>
        <w:t xml:space="preserve">fake news </w:t>
      </w:r>
      <w:r>
        <w:t>eingesetzt wurden.</w:t>
      </w:r>
    </w:p>
    <w:p w14:paraId="5966AF6F" w14:textId="27EDEA0C" w:rsidR="00C35C05" w:rsidRDefault="006C2E57" w:rsidP="001614B1">
      <w:pPr>
        <w:pStyle w:val="AufzhlungszeichenEbene1"/>
      </w:pPr>
      <w:r>
        <w:t>Teila</w:t>
      </w:r>
      <w:r w:rsidR="00C35C05">
        <w:t xml:space="preserve">ufgabe 1 kann als Grundlage für eine Diskussion über die Potenziale und Risiken künstlich generierter Bilder für die Entstehung von </w:t>
      </w:r>
      <w:r w:rsidR="00C35C05">
        <w:rPr>
          <w:i/>
          <w:iCs/>
        </w:rPr>
        <w:t>deep fakes</w:t>
      </w:r>
      <w:r w:rsidR="00C35C05">
        <w:t xml:space="preserve"> in der Lerngruppe genutzt werden. Dafür seien nachfolgend beispielhaft Impulse genannt:</w:t>
      </w:r>
    </w:p>
    <w:p w14:paraId="53651A07" w14:textId="47F33687" w:rsidR="00C35C05" w:rsidRDefault="00C35C05" w:rsidP="001614B1">
      <w:pPr>
        <w:pStyle w:val="AufzhlungszeichenEbene2"/>
      </w:pPr>
      <w:r>
        <w:t xml:space="preserve">Die </w:t>
      </w:r>
      <w:r w:rsidR="00045162">
        <w:t>Schülerinnen und Schüler</w:t>
      </w:r>
      <w:r>
        <w:t xml:space="preserve"> berichten über weitere </w:t>
      </w:r>
      <w:r>
        <w:rPr>
          <w:i/>
          <w:iCs/>
        </w:rPr>
        <w:t>deep fakes</w:t>
      </w:r>
      <w:r>
        <w:t xml:space="preserve">, die sie bei der </w:t>
      </w:r>
      <w:r w:rsidR="00474D90">
        <w:t>Online</w:t>
      </w:r>
      <w:r>
        <w:t>recherche identifiziert haben.</w:t>
      </w:r>
    </w:p>
    <w:p w14:paraId="68A45D2D" w14:textId="472CFDED" w:rsidR="00C35C05" w:rsidRDefault="00C35C05" w:rsidP="001614B1">
      <w:pPr>
        <w:pStyle w:val="AufzhlungszeichenEbene2"/>
      </w:pPr>
      <w:r>
        <w:t xml:space="preserve">Die </w:t>
      </w:r>
      <w:r w:rsidR="00045162">
        <w:t>Schülerinnen und Schüler</w:t>
      </w:r>
      <w:r>
        <w:t xml:space="preserve"> diskutieren Regeln/Strategien für einen verantwortungsvollen Umgang mit künstlich</w:t>
      </w:r>
      <w:r w:rsidR="00B47D7D">
        <w:t xml:space="preserve"> </w:t>
      </w:r>
      <w:r>
        <w:t>generierten Bildern.</w:t>
      </w:r>
    </w:p>
    <w:p w14:paraId="04977100" w14:textId="78E9FBD1" w:rsidR="00C35C05" w:rsidRDefault="00C35C05" w:rsidP="001614B1">
      <w:pPr>
        <w:pStyle w:val="AufzhlungszeichenEbene1"/>
      </w:pPr>
      <w:r>
        <w:t xml:space="preserve">Die Ergebnisse </w:t>
      </w:r>
      <w:r w:rsidR="006C2E57">
        <w:t xml:space="preserve">aus </w:t>
      </w:r>
      <w:r>
        <w:t xml:space="preserve">(b) und (c) aus </w:t>
      </w:r>
      <w:r w:rsidR="006C2E57">
        <w:t>Teila</w:t>
      </w:r>
      <w:r>
        <w:t xml:space="preserve">ufgabe 1 werden im Plenum präsentiert und gesammelt. Sie können so entweder als Diskussionsgrundlage dienen oder am Ende der </w:t>
      </w:r>
      <w:r>
        <w:lastRenderedPageBreak/>
        <w:t xml:space="preserve">Lernaufgabe erneut betrachtet werden, um den Lernfortschritt der </w:t>
      </w:r>
      <w:r w:rsidR="00045162">
        <w:t>Schülerinnen und Schüler</w:t>
      </w:r>
      <w:r>
        <w:t xml:space="preserve"> zu reflektieren.</w:t>
      </w:r>
    </w:p>
    <w:p w14:paraId="40D6C4D2" w14:textId="4818865B" w:rsidR="00C35C05" w:rsidRDefault="00C35C05" w:rsidP="001614B1">
      <w:pPr>
        <w:pStyle w:val="AufzhlungszeichenEbene1"/>
      </w:pPr>
      <w:r>
        <w:t xml:space="preserve">Die </w:t>
      </w:r>
      <w:r w:rsidR="006C2E57">
        <w:t>Teila</w:t>
      </w:r>
      <w:r>
        <w:t xml:space="preserve">ufgaben 2 und 3 führen die </w:t>
      </w:r>
      <w:r w:rsidR="00045162">
        <w:t>Schülerinnen und Schüler</w:t>
      </w:r>
      <w:r>
        <w:t xml:space="preserve"> niedrigschwellig an die Funktionsweise von Text-zu-Bild-Generatoren und das dafür notwendige </w:t>
      </w:r>
      <w:r>
        <w:rPr>
          <w:i/>
          <w:iCs/>
        </w:rPr>
        <w:t xml:space="preserve">prompt </w:t>
      </w:r>
      <w:r w:rsidRPr="000C1817">
        <w:rPr>
          <w:i/>
          <w:iCs/>
        </w:rPr>
        <w:t>engineering</w:t>
      </w:r>
      <w:r>
        <w:t xml:space="preserve"> (systematisches Verfassen und Modifizieren von </w:t>
      </w:r>
      <w:r w:rsidRPr="000C1817">
        <w:rPr>
          <w:i/>
          <w:iCs/>
        </w:rPr>
        <w:t>prompts</w:t>
      </w:r>
      <w:r>
        <w:rPr>
          <w:i/>
          <w:iCs/>
        </w:rPr>
        <w:t xml:space="preserve"> </w:t>
      </w:r>
      <w:r>
        <w:t>als Ausgangsbasis für die Bildgeneration) heran.</w:t>
      </w:r>
    </w:p>
    <w:p w14:paraId="0A49927F" w14:textId="7C7D6074" w:rsidR="00C35C05" w:rsidRDefault="00C35C05" w:rsidP="001614B1">
      <w:pPr>
        <w:pStyle w:val="AufzhlungszeichenEbene1"/>
      </w:pPr>
      <w:r>
        <w:t xml:space="preserve">KI-basierte Bildgeneratoren reagieren in der Regel sehr sensibel auf die bereitgestellten </w:t>
      </w:r>
      <w:r w:rsidRPr="000C1817">
        <w:rPr>
          <w:i/>
          <w:iCs/>
        </w:rPr>
        <w:t>prompts</w:t>
      </w:r>
      <w:r>
        <w:t xml:space="preserve">. Grundsätzlich hängt die Detailliertheit der </w:t>
      </w:r>
      <w:r w:rsidRPr="000C1817">
        <w:rPr>
          <w:i/>
          <w:iCs/>
        </w:rPr>
        <w:t>prompts</w:t>
      </w:r>
      <w:r>
        <w:rPr>
          <w:i/>
          <w:iCs/>
        </w:rPr>
        <w:t xml:space="preserve"> </w:t>
      </w:r>
      <w:r>
        <w:t xml:space="preserve">nicht mit der Bildqualität, sondern mit den Bildinhalten zusammen. Wenn Sie bspw. in </w:t>
      </w:r>
      <w:r w:rsidR="006C2E57">
        <w:t>Teila</w:t>
      </w:r>
      <w:r>
        <w:t xml:space="preserve">ufgabe 2 versuchen, das Bild mit dem </w:t>
      </w:r>
      <w:r>
        <w:rPr>
          <w:i/>
          <w:iCs/>
        </w:rPr>
        <w:t xml:space="preserve">prompt </w:t>
      </w:r>
      <w:r w:rsidRPr="001462D6">
        <w:t>„</w:t>
      </w:r>
      <w:r w:rsidR="001462D6" w:rsidRPr="000C1817">
        <w:t>h</w:t>
      </w:r>
      <w:r w:rsidRPr="000C1817">
        <w:t>and holding a cone of ice cream</w:t>
      </w:r>
      <w:r w:rsidRPr="001462D6">
        <w:t>“</w:t>
      </w:r>
      <w:r>
        <w:t xml:space="preserve"> nachzubilden, erhalten </w:t>
      </w:r>
      <w:r w:rsidR="001462D6">
        <w:t>s</w:t>
      </w:r>
      <w:r>
        <w:t xml:space="preserve">ie </w:t>
      </w:r>
      <w:r w:rsidR="001462D6">
        <w:t xml:space="preserve">ein </w:t>
      </w:r>
      <w:r>
        <w:t xml:space="preserve">qualitativ hochwertiges Bild. Es kann jedoch sein, dass nicht mehrere Kugeln Eis oder die falsche Eissorte abgebildet werden. Zudem könnte die Eiswaffel falsch positioniert sein oder der Hintergrund ist nicht unscharf. Um diese Details anzupassen, lohnt es sich, auch den </w:t>
      </w:r>
      <w:r>
        <w:rPr>
          <w:i/>
          <w:iCs/>
        </w:rPr>
        <w:t xml:space="preserve">prompt </w:t>
      </w:r>
      <w:r>
        <w:t xml:space="preserve">detaillierter zu verfassen. Für </w:t>
      </w:r>
      <w:r w:rsidR="00045162">
        <w:t>Schülerinnen und Schüler</w:t>
      </w:r>
      <w:r>
        <w:t xml:space="preserve"> entsteht dadurch eine zusätzliche Lerngelegenheit zur Schulung der Sprachbewusstheit. </w:t>
      </w:r>
    </w:p>
    <w:p w14:paraId="4385BC52" w14:textId="0EC58880" w:rsidR="00C35C05" w:rsidRDefault="00C35C05" w:rsidP="001614B1">
      <w:pPr>
        <w:pStyle w:val="AufzhlungszeichenEbene1"/>
      </w:pPr>
      <w:r>
        <w:t xml:space="preserve">Für die Bearbeitung der </w:t>
      </w:r>
      <w:r w:rsidR="006C2E57">
        <w:t>Teila</w:t>
      </w:r>
      <w:r>
        <w:t xml:space="preserve">ufgaben 2, 3 und 4 benötigen die </w:t>
      </w:r>
      <w:r w:rsidR="00045162">
        <w:t>Schülerinnen und Schüler</w:t>
      </w:r>
      <w:r>
        <w:t xml:space="preserve"> Zugriff auf einen KI-basierten Text-zu-Bild-Generator.</w:t>
      </w:r>
    </w:p>
    <w:p w14:paraId="7C9679BD" w14:textId="5EDC1200" w:rsidR="00C35C05" w:rsidRDefault="006C2E57" w:rsidP="001614B1">
      <w:pPr>
        <w:pStyle w:val="AufzhlungszeichenEbene1"/>
      </w:pPr>
      <w:r>
        <w:t>Teila</w:t>
      </w:r>
      <w:r w:rsidR="00C35C05">
        <w:t>ufgabe 2 muss in Partnerarbeit durchgeführt werden. Im Aufgabenmaterial stehen der Lehrkraft zwei unterschiedliche Versionen des Arbeitsblatts (Student A</w:t>
      </w:r>
      <w:r w:rsidR="00474D90">
        <w:t xml:space="preserve"> </w:t>
      </w:r>
      <w:r w:rsidR="00C35C05">
        <w:t>/</w:t>
      </w:r>
      <w:r w:rsidR="00474D90">
        <w:t xml:space="preserve"> </w:t>
      </w:r>
      <w:r w:rsidR="00C35C05">
        <w:t xml:space="preserve">Student B) zur Verfügung. Es arbeiten immer zwei </w:t>
      </w:r>
      <w:r w:rsidR="00045162">
        <w:t>Schülerinnen und Schüler</w:t>
      </w:r>
      <w:r w:rsidR="00C35C05">
        <w:t xml:space="preserve"> mit unterschiedlichen Arbeitsblättern zusammen.</w:t>
      </w:r>
    </w:p>
    <w:p w14:paraId="33C953B4" w14:textId="02ABF247" w:rsidR="00C35C05" w:rsidRDefault="00C35C05" w:rsidP="001614B1">
      <w:pPr>
        <w:pStyle w:val="AufzhlungszeichenEbene1"/>
      </w:pPr>
      <w:r>
        <w:t xml:space="preserve">Nach der Bearbeitung von </w:t>
      </w:r>
      <w:r w:rsidR="006C2E57">
        <w:t>Teila</w:t>
      </w:r>
      <w:r>
        <w:t>ufgabe</w:t>
      </w:r>
      <w:r w:rsidR="001462D6">
        <w:t>n</w:t>
      </w:r>
      <w:r>
        <w:t xml:space="preserve"> 2 und 3 sollte eine Sicherungsphase im Plenum durchgeführt werden. Dadurch wird sichergestellt, dass alle </w:t>
      </w:r>
      <w:r w:rsidR="00045162">
        <w:t>Schülerinnen und Schüler</w:t>
      </w:r>
      <w:r>
        <w:t xml:space="preserve"> unterschiedliche Strategien zum Verfassen von </w:t>
      </w:r>
      <w:r w:rsidRPr="000C1817">
        <w:rPr>
          <w:i/>
          <w:iCs/>
        </w:rPr>
        <w:t>prompts</w:t>
      </w:r>
      <w:r>
        <w:rPr>
          <w:i/>
          <w:iCs/>
        </w:rPr>
        <w:t xml:space="preserve"> </w:t>
      </w:r>
      <w:r>
        <w:t xml:space="preserve">für die Text-zu-Bild-Generatoren kennen und einsetzen können. Dieses Wissen ist für die Bearbeitung von </w:t>
      </w:r>
      <w:r w:rsidR="006C2E57">
        <w:t>Teila</w:t>
      </w:r>
      <w:r>
        <w:t>ufgabe 4 notwendig.</w:t>
      </w:r>
    </w:p>
    <w:p w14:paraId="4D9CE699" w14:textId="12D37469" w:rsidR="00C35C05" w:rsidRDefault="00C35C05" w:rsidP="001614B1">
      <w:pPr>
        <w:pStyle w:val="AufzhlungszeichenEbene1"/>
      </w:pPr>
      <w:r>
        <w:t xml:space="preserve">Bevor die </w:t>
      </w:r>
      <w:r w:rsidR="00045162">
        <w:t>Schülerinnen und Schüler</w:t>
      </w:r>
      <w:r>
        <w:t xml:space="preserve"> mit der Bearbeitung von </w:t>
      </w:r>
      <w:r w:rsidR="006C2E57">
        <w:t>Teila</w:t>
      </w:r>
      <w:r>
        <w:t>ufgabe 4 beginnen, sollte die Lerngruppe sich auf ein übergreifendes Thema und eine Textsorte einigen (</w:t>
      </w:r>
      <w:r w:rsidR="005D5D4C">
        <w:t>z. B.</w:t>
      </w:r>
      <w:r>
        <w:t xml:space="preserve"> das Verfassen eines </w:t>
      </w:r>
      <w:r w:rsidRPr="000C1817">
        <w:rPr>
          <w:i/>
          <w:iCs/>
        </w:rPr>
        <w:t>reviews</w:t>
      </w:r>
      <w:r>
        <w:rPr>
          <w:i/>
          <w:iCs/>
        </w:rPr>
        <w:t xml:space="preserve"> </w:t>
      </w:r>
      <w:r>
        <w:t xml:space="preserve">über die persönliche Lieblingsliteratur). So kann sichergestellt werden, dass die </w:t>
      </w:r>
      <w:r w:rsidR="00045162">
        <w:t>Schülerinnen</w:t>
      </w:r>
      <w:r w:rsidR="001462D6">
        <w:t>-</w:t>
      </w:r>
      <w:r w:rsidR="00045162">
        <w:t xml:space="preserve"> und Schüler</w:t>
      </w:r>
      <w:r>
        <w:t>texte am Ende ggf. kombiniert und ausgestellt werden</w:t>
      </w:r>
      <w:r w:rsidR="00474D90">
        <w:t xml:space="preserve"> können</w:t>
      </w:r>
      <w:r>
        <w:t xml:space="preserve"> (</w:t>
      </w:r>
      <w:r w:rsidR="005D5D4C">
        <w:t>z. B.</w:t>
      </w:r>
      <w:r>
        <w:t xml:space="preserve"> auf der Schulhomepage).</w:t>
      </w:r>
    </w:p>
    <w:p w14:paraId="17475CFE" w14:textId="15B38103" w:rsidR="00C35C05" w:rsidRDefault="00C35C05" w:rsidP="001614B1">
      <w:pPr>
        <w:pStyle w:val="AufzhlungszeichenEbene1"/>
      </w:pPr>
      <w:r>
        <w:t xml:space="preserve">Das in </w:t>
      </w:r>
      <w:r w:rsidR="006C2E57">
        <w:t>Teila</w:t>
      </w:r>
      <w:r>
        <w:t>ufgabe 4 bereitgestellte Template dient de</w:t>
      </w:r>
      <w:r w:rsidR="001462D6">
        <w:t>n</w:t>
      </w:r>
      <w:r>
        <w:t xml:space="preserve"> </w:t>
      </w:r>
      <w:r w:rsidR="00045162">
        <w:t>Schülerinnen und Schüler</w:t>
      </w:r>
      <w:r w:rsidR="001462D6">
        <w:t>n</w:t>
      </w:r>
      <w:r>
        <w:t xml:space="preserve"> als Reflexionsimpuls während der Arbeitsphase (sowie im Anschluss daran). Davon ausgehend kann der Diskussionsraum erweitert werden, um mit den </w:t>
      </w:r>
      <w:r w:rsidR="00045162">
        <w:t>Schülerinnen und Schüler</w:t>
      </w:r>
      <w:r w:rsidR="001462D6">
        <w:t>n</w:t>
      </w:r>
      <w:r>
        <w:t xml:space="preserve"> ggf. grundsätzliche Fragen wie die der Rolle KI-basierter Anwendungen für den Schreibprozess und Fragen der Autor:innenschaft</w:t>
      </w:r>
      <w:r w:rsidR="00474D90">
        <w:t xml:space="preserve"> zu besprechen</w:t>
      </w:r>
      <w:r>
        <w:t>.</w:t>
      </w:r>
    </w:p>
    <w:p w14:paraId="27C734D9" w14:textId="77777777" w:rsidR="00C35C05" w:rsidRDefault="00C35C05" w:rsidP="00AF3DDA">
      <w:pPr>
        <w:pStyle w:val="Zwischenberschrift"/>
      </w:pPr>
      <w:r>
        <w:t>Differenzierungsmöglichkeiten</w:t>
      </w:r>
    </w:p>
    <w:p w14:paraId="6D15FD73" w14:textId="1FAA2997" w:rsidR="00AF3DDA" w:rsidRDefault="00C35C05" w:rsidP="001614B1">
      <w:pPr>
        <w:pStyle w:val="Textkrper"/>
      </w:pPr>
      <w:r>
        <w:t xml:space="preserve">Bei den </w:t>
      </w:r>
      <w:r w:rsidR="006C2E57">
        <w:t>Teila</w:t>
      </w:r>
      <w:r>
        <w:t xml:space="preserve">ufgaben 3 und 4 können die </w:t>
      </w:r>
      <w:r w:rsidR="00045162">
        <w:t>Schülerinnen und Schüler</w:t>
      </w:r>
      <w:r>
        <w:t xml:space="preserve"> den Schwierigkeitsgrad der </w:t>
      </w:r>
      <w:r w:rsidR="006C2E57">
        <w:t>Teila</w:t>
      </w:r>
      <w:r>
        <w:t xml:space="preserve">ufgabe durch individuelle Schwerpunktsetzungen selbst bestimmen. Leistungsschwächere </w:t>
      </w:r>
      <w:r w:rsidR="00045162">
        <w:t>Schülerinnen und Schüler</w:t>
      </w:r>
      <w:r>
        <w:t xml:space="preserve"> können sich bspw. dazu entscheiden, ein vergleichsweise einfaches Objekt durch eine KI generieren zu lassen, während leistungsstärkere </w:t>
      </w:r>
      <w:r w:rsidR="00045162">
        <w:t>Schülerinnen und Schüler</w:t>
      </w:r>
      <w:r>
        <w:t xml:space="preserve"> ein komplexes Bild generieren lassen können. Die Komplexität des gewählten Bildes spiegelt sich auch in der sprachlichen Komplexität der </w:t>
      </w:r>
      <w:r w:rsidRPr="000C1817">
        <w:rPr>
          <w:i/>
          <w:iCs/>
        </w:rPr>
        <w:t>prompts</w:t>
      </w:r>
      <w:r>
        <w:rPr>
          <w:i/>
          <w:iCs/>
        </w:rPr>
        <w:t xml:space="preserve"> </w:t>
      </w:r>
      <w:r>
        <w:t>wider.</w:t>
      </w:r>
    </w:p>
    <w:p w14:paraId="4A6DEB30" w14:textId="09DD0B02" w:rsidR="00C35C05" w:rsidRDefault="00C35C05" w:rsidP="001614B1">
      <w:pPr>
        <w:pStyle w:val="Textkrper"/>
      </w:pPr>
      <w:r>
        <w:t xml:space="preserve">Zudem wurde bei der Gestaltung der Lernaufgaben darauf geachtet, potenzielle Teilhabebarierren für </w:t>
      </w:r>
      <w:r w:rsidR="00045162">
        <w:t>Schülerinnen und Schüler</w:t>
      </w:r>
      <w:r>
        <w:t xml:space="preserve"> mit Beeinträchtigungen zu reduzieren. </w:t>
      </w:r>
      <w:r w:rsidR="006C2E57">
        <w:t>Teila</w:t>
      </w:r>
      <w:r>
        <w:t xml:space="preserve">ufgabe 4 </w:t>
      </w:r>
      <w:r>
        <w:lastRenderedPageBreak/>
        <w:t xml:space="preserve">enthält bspw. eine Schritt-für-Schritt-Anleitung, welche den Arbeitsprozess strukturiert und </w:t>
      </w:r>
      <w:r w:rsidR="00045162">
        <w:t>Schülerinnen und Schüler</w:t>
      </w:r>
      <w:r>
        <w:t xml:space="preserve"> mit Beeinträchtigungen ihrer exekutiven Funktionen (</w:t>
      </w:r>
      <w:r w:rsidR="005D5D4C">
        <w:t>z. B.</w:t>
      </w:r>
      <w:r>
        <w:t xml:space="preserve"> ADHS) kognitiv entlastet (s. auch </w:t>
      </w:r>
      <w:hyperlink r:id="rId34" w:tooltip="https://udlguidelines.cast.org/" w:history="1">
        <w:r>
          <w:rPr>
            <w:rStyle w:val="Hyperlink"/>
          </w:rPr>
          <w:t>https://udlguidelines.cast.org/</w:t>
        </w:r>
      </w:hyperlink>
      <w:r>
        <w:t xml:space="preserve">). </w:t>
      </w:r>
    </w:p>
    <w:p w14:paraId="25E4AE02" w14:textId="7CDBDA58" w:rsidR="009077EC" w:rsidRDefault="009077EC" w:rsidP="009077EC">
      <w:pPr>
        <w:pStyle w:val="ZwischenberschriftFS"/>
      </w:pPr>
      <w:r>
        <w:t xml:space="preserve">Lösungen </w:t>
      </w:r>
    </w:p>
    <w:p w14:paraId="612281EB" w14:textId="44681819" w:rsidR="00AF3DDA" w:rsidRPr="003B5ED3" w:rsidRDefault="003B5ED3" w:rsidP="00AF3DDA">
      <w:pPr>
        <w:pStyle w:val="Zwischenberschrift"/>
        <w:rPr>
          <w:b w:val="0"/>
        </w:rPr>
      </w:pPr>
      <w:r w:rsidRPr="003B5ED3">
        <w:rPr>
          <w:b w:val="0"/>
        </w:rPr>
        <w:t>Teila</w:t>
      </w:r>
      <w:r w:rsidR="00AF3DDA" w:rsidRPr="003B5ED3">
        <w:rPr>
          <w:b w:val="0"/>
        </w:rPr>
        <w:t>ufgabe 1</w:t>
      </w:r>
    </w:p>
    <w:p w14:paraId="03DF0691" w14:textId="5996CE96" w:rsidR="00AF3DDA" w:rsidRPr="001614B1" w:rsidRDefault="00AF3DDA" w:rsidP="001614B1">
      <w:pPr>
        <w:pStyle w:val="AufzhlungszeichenEbene1"/>
      </w:pPr>
      <w:r w:rsidRPr="001614B1">
        <w:t>Alle vier Bilder sind künstlich erzeugt.</w:t>
      </w:r>
      <w:r w:rsidRPr="001614B1">
        <w:br/>
        <w:t xml:space="preserve">Die </w:t>
      </w:r>
      <w:r w:rsidR="00045162" w:rsidRPr="001614B1">
        <w:t>Schülerinnen und Schüler</w:t>
      </w:r>
      <w:r w:rsidRPr="001614B1">
        <w:t xml:space="preserve"> können die Echtheit der Bilder zunächst nur auf Grundlage der (1) Plausibilität der Inhalte sowie der (2) Bildqualität bewerten; </w:t>
      </w:r>
      <w:r w:rsidR="005D5D4C" w:rsidRPr="001614B1">
        <w:t>z. B.</w:t>
      </w:r>
      <w:r w:rsidRPr="001614B1">
        <w:t>: auf Bild 1 ist zu erkennen, dass die Hand des Papstes den Kaffeebecher nicht richtig umschließt, auf Bild 2 hat Angela Merkel keine Zähne, auf den Bildern 3 und 4 sind Teile der Gesichter unscharf.</w:t>
      </w:r>
      <w:r w:rsidRPr="001614B1">
        <w:br/>
        <w:t xml:space="preserve">Zusätzlich erhalten die </w:t>
      </w:r>
      <w:r w:rsidR="00045162" w:rsidRPr="001614B1">
        <w:t>Schülerinnen und Schüler</w:t>
      </w:r>
      <w:r w:rsidRPr="001614B1">
        <w:t xml:space="preserve"> über eine Infobox Informationen über weitere Strategien zur Identifikation von fake images.</w:t>
      </w:r>
    </w:p>
    <w:p w14:paraId="1E0B9543" w14:textId="2FBD28AA" w:rsidR="00AF3DDA" w:rsidRPr="001614B1" w:rsidRDefault="006C2E57" w:rsidP="001614B1">
      <w:pPr>
        <w:pStyle w:val="AufzhlungszeichenEbene1"/>
      </w:pPr>
      <w:r>
        <w:t>Teila</w:t>
      </w:r>
      <w:r w:rsidR="00AF3DDA" w:rsidRPr="001614B1">
        <w:t xml:space="preserve">ufgabe </w:t>
      </w:r>
      <w:r w:rsidR="008E0A55" w:rsidRPr="001614B1">
        <w:t>1</w:t>
      </w:r>
      <w:r w:rsidR="00AF3DDA" w:rsidRPr="001614B1">
        <w:t xml:space="preserve">b wird von den </w:t>
      </w:r>
      <w:r w:rsidR="00045162" w:rsidRPr="001614B1">
        <w:t>Schülerinnen und Schüler</w:t>
      </w:r>
      <w:r w:rsidR="00474D90">
        <w:t>n</w:t>
      </w:r>
      <w:r w:rsidR="00AF3DDA" w:rsidRPr="001614B1">
        <w:t xml:space="preserve"> individuell bearbeitet, weshalb an dieser Stelle keine </w:t>
      </w:r>
      <w:r w:rsidR="00045162" w:rsidRPr="001614B1">
        <w:t>Schülerinnen</w:t>
      </w:r>
      <w:r w:rsidR="009F5623">
        <w:t>-</w:t>
      </w:r>
      <w:r w:rsidR="00045162" w:rsidRPr="001614B1">
        <w:t xml:space="preserve"> und Schüler</w:t>
      </w:r>
      <w:r w:rsidR="00AF3DDA" w:rsidRPr="001614B1">
        <w:t>lösungen angeboten werden.</w:t>
      </w:r>
    </w:p>
    <w:p w14:paraId="3D69E1BD" w14:textId="77777777" w:rsidR="00AF3DDA" w:rsidRPr="001614B1" w:rsidRDefault="00AF3DDA" w:rsidP="001614B1">
      <w:pPr>
        <w:pStyle w:val="AufzhlungszeichenEbene1"/>
      </w:pPr>
      <w:r w:rsidRPr="001614B1">
        <w:t>Strategien, um deep fakes und künstlich generierte Bilder zu identifizieren:</w:t>
      </w:r>
    </w:p>
    <w:p w14:paraId="2205E48E" w14:textId="1604439F" w:rsidR="00AF3DDA" w:rsidRPr="001614B1" w:rsidRDefault="00AF3DDA" w:rsidP="001614B1">
      <w:pPr>
        <w:pStyle w:val="AufzhlungszeichenEbene2"/>
      </w:pPr>
      <w:r w:rsidRPr="001614B1">
        <w:t>Auf Details und Körperproportionen achten, da die Text-zu-Bild-Generatoren derzeit (!) noch an der Illustration von Details scheitern (</w:t>
      </w:r>
      <w:r w:rsidR="005D5D4C" w:rsidRPr="001614B1">
        <w:t>z. B.</w:t>
      </w:r>
      <w:r w:rsidRPr="001614B1">
        <w:t xml:space="preserve"> Hände mit sechs Fingern).</w:t>
      </w:r>
    </w:p>
    <w:p w14:paraId="571DEDB5" w14:textId="77777777" w:rsidR="00AF3DDA" w:rsidRPr="001614B1" w:rsidRDefault="00AF3DDA" w:rsidP="001614B1">
      <w:pPr>
        <w:pStyle w:val="AufzhlungszeichenEbene2"/>
      </w:pPr>
      <w:r w:rsidRPr="001614B1">
        <w:t>Auf die Qualität des Bildes achten: Wirkt das Hautbild der Personen in dem Bild unnatürlich glatt/rein oder ist das Bild in einem bestimmten künstlerischen Stil gehalten?</w:t>
      </w:r>
    </w:p>
    <w:p w14:paraId="32351597" w14:textId="77777777" w:rsidR="00AF3DDA" w:rsidRPr="001614B1" w:rsidRDefault="00AF3DDA" w:rsidP="001614B1">
      <w:pPr>
        <w:pStyle w:val="AufzhlungszeichenEbene2"/>
      </w:pPr>
      <w:r w:rsidRPr="001614B1">
        <w:t>Auf den Bildhintergrund achten: Derzeit (!) fokussieren Text-zu-Bild-Generatoren häufig noch ein Objekt und versuchen, dieses in besonders guter Qualität darzustellen, sodass der Bildhintergrund verschwommen dargestellt wird oder Fehler enthält.</w:t>
      </w:r>
    </w:p>
    <w:p w14:paraId="398A1DB8" w14:textId="77777777" w:rsidR="00AF3DDA" w:rsidRPr="001614B1" w:rsidRDefault="00AF3DDA" w:rsidP="001614B1">
      <w:pPr>
        <w:pStyle w:val="AufzhlungszeichenEbene2"/>
      </w:pPr>
      <w:r w:rsidRPr="001614B1">
        <w:t>Die Quelle/die Autor:innen des Bildes identifizieren und auf Plausibilität prüfen.</w:t>
      </w:r>
    </w:p>
    <w:p w14:paraId="02A2E9D9" w14:textId="3F8526A5" w:rsidR="00AF3DDA" w:rsidRPr="001614B1" w:rsidRDefault="00AF3DDA" w:rsidP="001614B1">
      <w:pPr>
        <w:pStyle w:val="AufzhlungszeichenEbene2"/>
      </w:pPr>
      <w:r w:rsidRPr="001614B1">
        <w:t>Nutzung einer Online-Bilder</w:t>
      </w:r>
      <w:r w:rsidR="008E0A55" w:rsidRPr="001614B1">
        <w:t>(rückwärts)</w:t>
      </w:r>
      <w:r w:rsidRPr="001614B1">
        <w:t>suche</w:t>
      </w:r>
      <w:r w:rsidR="008E0A55" w:rsidRPr="001614B1">
        <w:t>.</w:t>
      </w:r>
    </w:p>
    <w:p w14:paraId="3EF1E0AE" w14:textId="77777777" w:rsidR="00AF3DDA" w:rsidRPr="001614B1" w:rsidRDefault="00AF3DDA" w:rsidP="001614B1">
      <w:pPr>
        <w:pStyle w:val="AufzhlungszeichenEbene2"/>
      </w:pPr>
      <w:r w:rsidRPr="001614B1">
        <w:t>Reflexion über die Intention des Bildes.</w:t>
      </w:r>
    </w:p>
    <w:p w14:paraId="5D7056FC" w14:textId="611BA0AA" w:rsidR="00AF3DDA" w:rsidRPr="006C2E57" w:rsidRDefault="00AF3DDA" w:rsidP="00AF3DDA">
      <w:pPr>
        <w:pStyle w:val="AufzhlungszeichenEbene2"/>
      </w:pPr>
      <w:r w:rsidRPr="001614B1">
        <w:t>Prüfung der Metadaten eines Bildes.</w:t>
      </w:r>
    </w:p>
    <w:p w14:paraId="39C5D791" w14:textId="264E6077" w:rsidR="00AF3DDA" w:rsidRPr="003B5ED3" w:rsidRDefault="003B5ED3" w:rsidP="00AF3DDA">
      <w:pPr>
        <w:pStyle w:val="Zwischenberschrift"/>
        <w:rPr>
          <w:b w:val="0"/>
          <w:lang w:val="en-GB"/>
        </w:rPr>
      </w:pPr>
      <w:r w:rsidRPr="003B5ED3">
        <w:rPr>
          <w:b w:val="0"/>
          <w:lang w:val="en-GB"/>
        </w:rPr>
        <w:t>Teila</w:t>
      </w:r>
      <w:r w:rsidR="00AF3DDA" w:rsidRPr="003B5ED3">
        <w:rPr>
          <w:b w:val="0"/>
          <w:lang w:val="en-GB"/>
        </w:rPr>
        <w:t>ufgabe 2 – Student A</w:t>
      </w:r>
    </w:p>
    <w:p w14:paraId="75EB9D3B" w14:textId="77777777" w:rsidR="00AF3DDA" w:rsidRDefault="00AF3DDA" w:rsidP="00AF3DDA">
      <w:pPr>
        <w:pStyle w:val="AufzhlungszeichenEbene1"/>
        <w:rPr>
          <w:lang w:val="en-GB"/>
        </w:rPr>
      </w:pPr>
      <w:r>
        <w:rPr>
          <w:lang w:val="en-GB"/>
        </w:rPr>
        <w:t>What do you see in this image?</w:t>
      </w:r>
      <w:r>
        <w:rPr>
          <w:lang w:val="en-GB"/>
        </w:rPr>
        <w:br/>
        <w:t>hand, ice cream, cone, strawberry, vanilla, blurry background</w:t>
      </w:r>
    </w:p>
    <w:p w14:paraId="627A5216" w14:textId="50A5F25A" w:rsidR="00AF3DDA" w:rsidRPr="006C2E57" w:rsidRDefault="00AF3DDA" w:rsidP="006C2E57">
      <w:pPr>
        <w:pStyle w:val="AufzhlungszeichenEbene1"/>
        <w:rPr>
          <w:lang w:val="en-GB"/>
        </w:rPr>
      </w:pPr>
      <w:r>
        <w:rPr>
          <w:lang w:val="en-GB"/>
        </w:rPr>
        <w:t>What prompt would you use to generate an image similar to the one above?</w:t>
      </w:r>
      <w:r>
        <w:rPr>
          <w:lang w:val="en-GB"/>
        </w:rPr>
        <w:br/>
        <w:t>“a hand holding a</w:t>
      </w:r>
      <w:r w:rsidR="009F5623">
        <w:rPr>
          <w:lang w:val="en-GB"/>
        </w:rPr>
        <w:t xml:space="preserve">n </w:t>
      </w:r>
      <w:r>
        <w:rPr>
          <w:lang w:val="en-GB"/>
        </w:rPr>
        <w:t>ice cream</w:t>
      </w:r>
      <w:r w:rsidR="009F5623">
        <w:rPr>
          <w:lang w:val="en-GB"/>
        </w:rPr>
        <w:t xml:space="preserve"> cone</w:t>
      </w:r>
      <w:r>
        <w:rPr>
          <w:lang w:val="en-GB"/>
        </w:rPr>
        <w:t>”</w:t>
      </w:r>
      <w:r>
        <w:rPr>
          <w:lang w:val="en-GB"/>
        </w:rPr>
        <w:br/>
        <w:t xml:space="preserve">(suggestions for improvement: add information about the number of </w:t>
      </w:r>
      <w:r w:rsidR="009F5623">
        <w:rPr>
          <w:lang w:val="en-GB"/>
        </w:rPr>
        <w:t>scoops</w:t>
      </w:r>
      <w:r>
        <w:rPr>
          <w:lang w:val="en-GB"/>
        </w:rPr>
        <w:t xml:space="preserve"> of ice cream, their </w:t>
      </w:r>
      <w:r w:rsidRPr="008E0A55">
        <w:rPr>
          <w:lang w:val="en-US"/>
        </w:rPr>
        <w:t>flavor</w:t>
      </w:r>
      <w:r>
        <w:rPr>
          <w:lang w:val="en-GB"/>
        </w:rPr>
        <w:t xml:space="preserve">, and the background </w:t>
      </w:r>
      <w:r>
        <w:rPr>
          <w:rFonts w:ascii="Wingdings" w:eastAsia="Wingdings" w:hAnsi="Wingdings" w:cs="Wingdings"/>
          <w:lang w:val="en-GB"/>
        </w:rPr>
        <w:t></w:t>
      </w:r>
      <w:r>
        <w:rPr>
          <w:lang w:val="en-GB"/>
        </w:rPr>
        <w:t xml:space="preserve"> “a hand holding a</w:t>
      </w:r>
      <w:r w:rsidR="009F5623">
        <w:rPr>
          <w:lang w:val="en-GB"/>
        </w:rPr>
        <w:t>n ice cream</w:t>
      </w:r>
      <w:r>
        <w:rPr>
          <w:lang w:val="en-GB"/>
        </w:rPr>
        <w:t xml:space="preserve"> cone with two </w:t>
      </w:r>
      <w:r w:rsidR="009F5623">
        <w:rPr>
          <w:lang w:val="en-GB"/>
        </w:rPr>
        <w:t>scoops</w:t>
      </w:r>
      <w:r>
        <w:rPr>
          <w:lang w:val="en-GB"/>
        </w:rPr>
        <w:t>, strawberry and vanilla, in front of a blurry background”)</w:t>
      </w:r>
    </w:p>
    <w:p w14:paraId="58D4E257" w14:textId="4A36909E" w:rsidR="00AF3DDA" w:rsidRPr="003B5ED3" w:rsidRDefault="003B5ED3" w:rsidP="00AF3DDA">
      <w:pPr>
        <w:pStyle w:val="Zwischenberschrift"/>
        <w:rPr>
          <w:b w:val="0"/>
        </w:rPr>
      </w:pPr>
      <w:r>
        <w:rPr>
          <w:b w:val="0"/>
        </w:rPr>
        <w:t>Teila</w:t>
      </w:r>
      <w:r w:rsidR="00AF3DDA" w:rsidRPr="003B5ED3">
        <w:rPr>
          <w:b w:val="0"/>
        </w:rPr>
        <w:t>ufgabe 2 – Student B</w:t>
      </w:r>
    </w:p>
    <w:p w14:paraId="79FC1784" w14:textId="77777777" w:rsidR="00AF3DDA" w:rsidRDefault="00AF3DDA" w:rsidP="00AF3DDA">
      <w:pPr>
        <w:pStyle w:val="AufzhlungszeichenEbene1"/>
        <w:rPr>
          <w:lang w:val="en-GB"/>
        </w:rPr>
      </w:pPr>
      <w:r>
        <w:rPr>
          <w:lang w:val="en-GB"/>
        </w:rPr>
        <w:t>What do you see in this image?</w:t>
      </w:r>
      <w:r>
        <w:rPr>
          <w:lang w:val="en-GB"/>
        </w:rPr>
        <w:br/>
        <w:t xml:space="preserve">sailing boat, ship, greenish river, town houses in different </w:t>
      </w:r>
      <w:r w:rsidRPr="008E0A55">
        <w:rPr>
          <w:lang w:val="en-US"/>
        </w:rPr>
        <w:t>colors</w:t>
      </w:r>
    </w:p>
    <w:p w14:paraId="571F2314" w14:textId="77777777" w:rsidR="00AF3DDA" w:rsidRDefault="00AF3DDA" w:rsidP="00AF3DDA">
      <w:pPr>
        <w:pStyle w:val="AufzhlungszeichenEbene1"/>
        <w:rPr>
          <w:lang w:val="en-GB"/>
        </w:rPr>
      </w:pPr>
      <w:r>
        <w:rPr>
          <w:lang w:val="en-GB"/>
        </w:rPr>
        <w:t>What prompt would you use to generate an image similar to the one above?</w:t>
      </w:r>
      <w:r>
        <w:rPr>
          <w:lang w:val="en-GB"/>
        </w:rPr>
        <w:br/>
        <w:t>“a boat on a river in front of town houses”</w:t>
      </w:r>
      <w:r>
        <w:rPr>
          <w:lang w:val="en-GB"/>
        </w:rPr>
        <w:br/>
      </w:r>
      <w:r>
        <w:rPr>
          <w:lang w:val="en-GB"/>
        </w:rPr>
        <w:lastRenderedPageBreak/>
        <w:t xml:space="preserve">(suggestions for improvement: add information about the </w:t>
      </w:r>
      <w:r w:rsidRPr="008E0A55">
        <w:rPr>
          <w:lang w:val="en-US"/>
        </w:rPr>
        <w:t>color</w:t>
      </w:r>
      <w:r>
        <w:rPr>
          <w:lang w:val="en-GB"/>
        </w:rPr>
        <w:t xml:space="preserve"> of the boat, the proportion of the river and the </w:t>
      </w:r>
      <w:r w:rsidRPr="008E0A55">
        <w:rPr>
          <w:lang w:val="en-US"/>
        </w:rPr>
        <w:t>color</w:t>
      </w:r>
      <w:r>
        <w:rPr>
          <w:lang w:val="en-GB"/>
        </w:rPr>
        <w:t xml:space="preserve"> of the houses </w:t>
      </w:r>
      <w:r>
        <w:rPr>
          <w:rFonts w:ascii="Wingdings" w:eastAsia="Wingdings" w:hAnsi="Wingdings" w:cs="Wingdings"/>
          <w:lang w:val="en-GB"/>
        </w:rPr>
        <w:t></w:t>
      </w:r>
      <w:r>
        <w:rPr>
          <w:lang w:val="en-GB"/>
        </w:rPr>
        <w:t xml:space="preserve"> “a small, blue sailing boat on a river in the foreground, a row of orange, white, blue, and green town houses in the background”)</w:t>
      </w:r>
    </w:p>
    <w:p w14:paraId="6091A77B" w14:textId="10D3C965" w:rsidR="00AF3DDA" w:rsidRPr="003B5ED3" w:rsidRDefault="003B5ED3" w:rsidP="00AF3DDA">
      <w:pPr>
        <w:pStyle w:val="Zwischenberschrift"/>
        <w:rPr>
          <w:b w:val="0"/>
          <w:lang w:val="en-GB"/>
        </w:rPr>
      </w:pPr>
      <w:r>
        <w:rPr>
          <w:b w:val="0"/>
          <w:lang w:val="en-GB"/>
        </w:rPr>
        <w:t>Teila</w:t>
      </w:r>
      <w:r w:rsidR="00AF3DDA" w:rsidRPr="003B5ED3">
        <w:rPr>
          <w:b w:val="0"/>
          <w:lang w:val="en-GB"/>
        </w:rPr>
        <w:t>ufgabe 3</w:t>
      </w:r>
    </w:p>
    <w:p w14:paraId="00DCE365" w14:textId="5E4C49CF" w:rsidR="00AF3DDA" w:rsidRPr="008E0A55" w:rsidRDefault="00AF3DDA" w:rsidP="008E0A55">
      <w:pPr>
        <w:rPr>
          <w:lang w:val="en-GB"/>
        </w:rPr>
      </w:pPr>
      <w:r w:rsidRPr="008E0A55">
        <w:rPr>
          <w:lang w:val="en-GB"/>
        </w:rPr>
        <w:t>Beispiel für ein</w:t>
      </w:r>
      <w:r w:rsidR="008E0A55" w:rsidRPr="008E0A55">
        <w:rPr>
          <w:lang w:val="en-GB"/>
        </w:rPr>
        <w:t xml:space="preserve">en möglichen </w:t>
      </w:r>
      <w:r w:rsidRPr="008E0A55">
        <w:rPr>
          <w:i/>
          <w:iCs/>
          <w:lang w:val="en-GB"/>
        </w:rPr>
        <w:t>prompt</w:t>
      </w:r>
      <w:r w:rsidRPr="008E0A55">
        <w:rPr>
          <w:lang w:val="en-GB"/>
        </w:rPr>
        <w:t>: „a corgi:0.3 riding a bicycle:0.3 in front of the Eiffel tower:0.4“ (Stable Diffusion, guidance scale: 15, quality: 60)</w:t>
      </w:r>
    </w:p>
    <w:p w14:paraId="350C4CDE" w14:textId="0199FF4A" w:rsidR="00AF3DDA" w:rsidRDefault="003B5ED3" w:rsidP="00AF3DDA">
      <w:pPr>
        <w:pStyle w:val="Zwischenberschrift"/>
      </w:pPr>
      <w:r>
        <w:rPr>
          <w:b w:val="0"/>
        </w:rPr>
        <w:t>Teila</w:t>
      </w:r>
      <w:r w:rsidR="00AF3DDA" w:rsidRPr="003B5ED3">
        <w:rPr>
          <w:b w:val="0"/>
        </w:rPr>
        <w:t>ufgabe 4</w:t>
      </w:r>
      <w:r w:rsidR="00AF3DDA">
        <w:br/>
      </w:r>
      <w:r w:rsidR="006C2E57">
        <w:rPr>
          <w:rStyle w:val="TextkrperZchn"/>
          <w:b w:val="0"/>
          <w:color w:val="auto"/>
        </w:rPr>
        <w:t>Die Schülerinnen und Schüler entwickeln individuelle Lösungen.</w:t>
      </w:r>
    </w:p>
    <w:p w14:paraId="67C11CE6" w14:textId="2C4BA6E4" w:rsidR="0075250D" w:rsidRDefault="0075250D">
      <w:pPr>
        <w:jc w:val="left"/>
      </w:pPr>
      <w:r>
        <w:br w:type="page"/>
      </w:r>
    </w:p>
    <w:bookmarkEnd w:id="1"/>
    <w:p w14:paraId="157C11A0" w14:textId="77777777" w:rsidR="009077EC" w:rsidRDefault="009077EC" w:rsidP="009077EC">
      <w:pPr>
        <w:pStyle w:val="berschrift1"/>
      </w:pPr>
      <w:r>
        <w:lastRenderedPageBreak/>
        <w:t>Hinweise zum Feedback / Diagnose</w:t>
      </w:r>
    </w:p>
    <w:p w14:paraId="21C3A546" w14:textId="7380EEAA" w:rsidR="00AF3DDA" w:rsidRDefault="00AF3DDA" w:rsidP="001614B1">
      <w:pPr>
        <w:pStyle w:val="Textkrper"/>
      </w:pPr>
      <w:bookmarkStart w:id="2" w:name="_Hlk93666290"/>
      <w:r>
        <w:t xml:space="preserve">Im Rahmen der Bearbeitung von </w:t>
      </w:r>
      <w:r w:rsidR="006C2E57">
        <w:t>Teila</w:t>
      </w:r>
      <w:r>
        <w:t xml:space="preserve">ufgabe 4 erstellen die </w:t>
      </w:r>
      <w:r w:rsidR="00045162">
        <w:t>Schülerinnen und Schüler</w:t>
      </w:r>
      <w:r>
        <w:t xml:space="preserve"> Texte (zu einem selbst gewählten Thema in einer selbst gewählten Textsorte) und illustrieren diese mittels KI-generierter Bilder. Im Sinne der Projektarbeit und der kommunikativen Orientierung des Fremdsprachenunterrichts könnten diese Texte veröffentlicht werden (</w:t>
      </w:r>
      <w:r w:rsidR="005D5D4C">
        <w:t>z. B.</w:t>
      </w:r>
      <w:r>
        <w:t xml:space="preserve"> auf der Schulhomepage oder in Form eines Blogs). In Vorbereitung darauf könnte die Lehrkraft vor der Veröffentlichung eine Checkliste für die jeweils zu verfassenden Zieltexte vorbereiten und davon ausgehend ein </w:t>
      </w:r>
      <w:r w:rsidR="009F5623" w:rsidRPr="009F5623">
        <w:rPr>
          <w:iCs/>
        </w:rPr>
        <w:t>Peer-Feedback</w:t>
      </w:r>
      <w:r>
        <w:t xml:space="preserve"> oder </w:t>
      </w:r>
      <w:r w:rsidRPr="000C1817">
        <w:rPr>
          <w:i/>
          <w:iCs/>
        </w:rPr>
        <w:t>self assessment</w:t>
      </w:r>
      <w:r>
        <w:rPr>
          <w:i/>
          <w:iCs/>
        </w:rPr>
        <w:t xml:space="preserve"> </w:t>
      </w:r>
      <w:r>
        <w:t xml:space="preserve">unter den </w:t>
      </w:r>
      <w:r w:rsidR="00045162">
        <w:t>Schülerinnen und Schüler</w:t>
      </w:r>
      <w:r w:rsidR="009F5623">
        <w:t>n</w:t>
      </w:r>
      <w:r>
        <w:t xml:space="preserve"> initiieren.</w:t>
      </w:r>
      <w:bookmarkEnd w:id="2"/>
    </w:p>
    <w:p w14:paraId="43FCB626" w14:textId="77777777" w:rsidR="009077EC" w:rsidRDefault="009077EC" w:rsidP="009077EC">
      <w:pPr>
        <w:pStyle w:val="berschrift1"/>
      </w:pPr>
      <w:r>
        <w:t>Literaturempfehlungen</w:t>
      </w:r>
    </w:p>
    <w:p w14:paraId="570ED964" w14:textId="61B54CEC" w:rsidR="00AF3DDA" w:rsidRDefault="00AF3DDA" w:rsidP="00E476E0">
      <w:pPr>
        <w:pStyle w:val="AufzhlungszeichenEbene1"/>
        <w:jc w:val="left"/>
      </w:pPr>
      <w:bookmarkStart w:id="3" w:name="_Hlk93666310"/>
      <w:r w:rsidRPr="00AF3DDA">
        <w:rPr>
          <w:lang w:val="en-GB"/>
        </w:rPr>
        <w:t>Kozyrkov, C</w:t>
      </w:r>
      <w:r w:rsidR="00C7391B">
        <w:rPr>
          <w:lang w:val="en-GB"/>
        </w:rPr>
        <w:t>.</w:t>
      </w:r>
      <w:r w:rsidRPr="00AF3DDA">
        <w:rPr>
          <w:lang w:val="en-GB"/>
        </w:rPr>
        <w:t xml:space="preserve"> (</w:t>
      </w:r>
      <w:r w:rsidR="009F2457" w:rsidRPr="009F2457">
        <w:rPr>
          <w:lang w:val="en-GB"/>
        </w:rPr>
        <w:t>2021</w:t>
      </w:r>
      <w:r w:rsidR="009F2457">
        <w:rPr>
          <w:rFonts w:cs="Arial"/>
          <w:lang w:val="en-GB"/>
        </w:rPr>
        <w:t>‒</w:t>
      </w:r>
      <w:r w:rsidR="009F2457">
        <w:rPr>
          <w:lang w:val="en-GB"/>
        </w:rPr>
        <w:t>2022</w:t>
      </w:r>
      <w:r w:rsidRPr="00AF3DDA">
        <w:rPr>
          <w:lang w:val="en-GB"/>
        </w:rPr>
        <w:t xml:space="preserve">). </w:t>
      </w:r>
      <w:r>
        <w:rPr>
          <w:i/>
          <w:iCs/>
          <w:lang w:val="en-GB"/>
        </w:rPr>
        <w:t>Making Friends with Machine Learning</w:t>
      </w:r>
      <w:r>
        <w:rPr>
          <w:lang w:val="en-GB"/>
        </w:rPr>
        <w:t xml:space="preserve"> [YouTube Playlist]. </w:t>
      </w:r>
      <w:r w:rsidR="009F2457" w:rsidRPr="009F2457">
        <w:rPr>
          <w:lang w:val="en-US"/>
        </w:rPr>
        <w:br/>
      </w:r>
      <w:hyperlink r:id="rId35" w:history="1">
        <w:r w:rsidR="009F2457" w:rsidRPr="00025D4D">
          <w:rPr>
            <w:rStyle w:val="Hyperlink"/>
            <w:szCs w:val="21"/>
          </w:rPr>
          <w:t>https://www.youtube.com/playlist?list=PLRKtJ4IpxJpDxl0NTvNYQWKCYzHNuy2xG</w:t>
        </w:r>
      </w:hyperlink>
      <w:r w:rsidRPr="009F2457">
        <w:t xml:space="preserve"> </w:t>
      </w:r>
      <w:r w:rsidRPr="009F2457">
        <w:rPr>
          <w:sz w:val="24"/>
        </w:rPr>
        <w:br/>
      </w:r>
      <w:r>
        <w:t>[Einführung in die Grundlagen maschinellen Lernens mit verständlichen Analogien für interessierte Lehrkräfte, welche die Funktionsweise maschinellen Lernens nachvollziehen möchten.]</w:t>
      </w:r>
    </w:p>
    <w:p w14:paraId="6FB6AEE9" w14:textId="6AC2F0FE" w:rsidR="00AF3DDA" w:rsidRDefault="00AF3DDA" w:rsidP="00E476E0">
      <w:pPr>
        <w:pStyle w:val="AufzhlungszeichenEbene1"/>
        <w:jc w:val="left"/>
      </w:pPr>
      <w:r w:rsidRPr="00BA6AF4">
        <w:t>Lütge, C</w:t>
      </w:r>
      <w:r w:rsidR="009F2457" w:rsidRPr="00BA6AF4">
        <w:t>.</w:t>
      </w:r>
      <w:r w:rsidRPr="00BA6AF4">
        <w:t xml:space="preserve"> &amp; Merse, T</w:t>
      </w:r>
      <w:r w:rsidR="00C7391B" w:rsidRPr="00BA6AF4">
        <w:t>.</w:t>
      </w:r>
      <w:r w:rsidRPr="00BA6AF4">
        <w:t xml:space="preserve"> (Hrsg.). </w:t>
      </w:r>
      <w:r>
        <w:rPr>
          <w:lang w:val="en-GB"/>
        </w:rPr>
        <w:t xml:space="preserve">(2021). </w:t>
      </w:r>
      <w:r>
        <w:rPr>
          <w:i/>
          <w:iCs/>
          <w:lang w:val="en-GB"/>
        </w:rPr>
        <w:t xml:space="preserve">Digital Teaching and Learning: Perspectives for English Language Education. </w:t>
      </w:r>
      <w:r>
        <w:t>Narr.</w:t>
      </w:r>
      <w:r>
        <w:br/>
        <w:t>[Überlegungen zum Englischunterricht unter den Bedingungen der Digitalität aus fachdidaktischer Perspektive; enthält auch ein Kapitel zu künstlicher Intelligenz.]</w:t>
      </w:r>
    </w:p>
    <w:p w14:paraId="24C9580B" w14:textId="77777777" w:rsidR="009077EC" w:rsidRDefault="009077EC" w:rsidP="009077EC">
      <w:pPr>
        <w:pStyle w:val="berschrift1"/>
      </w:pPr>
      <w:r>
        <w:t>Quellen</w:t>
      </w:r>
      <w:r w:rsidR="0075250D">
        <w:t>angaben</w:t>
      </w:r>
    </w:p>
    <w:bookmarkEnd w:id="3"/>
    <w:p w14:paraId="482C6CD9" w14:textId="0BF3F96D" w:rsidR="002C1823" w:rsidRPr="009F2457" w:rsidRDefault="002C1823" w:rsidP="00E476E0">
      <w:pPr>
        <w:pStyle w:val="AufzhlungszeichenEbene1"/>
        <w:jc w:val="left"/>
        <w:rPr>
          <w:szCs w:val="21"/>
        </w:rPr>
      </w:pPr>
      <w:r w:rsidRPr="002C1823">
        <w:rPr>
          <w:lang w:val="en-US"/>
        </w:rPr>
        <w:t>Reuter</w:t>
      </w:r>
      <w:r>
        <w:rPr>
          <w:lang w:val="en-US"/>
        </w:rPr>
        <w:t>s</w:t>
      </w:r>
      <w:r w:rsidRPr="002C1823">
        <w:rPr>
          <w:lang w:val="en-US"/>
        </w:rPr>
        <w:t xml:space="preserve"> Fact Check. (2023, 29. </w:t>
      </w:r>
      <w:r w:rsidRPr="0007229E">
        <w:rPr>
          <w:lang w:val="en-US"/>
        </w:rPr>
        <w:t>März</w:t>
      </w:r>
      <w:r w:rsidRPr="002C1823">
        <w:rPr>
          <w:lang w:val="en-US"/>
        </w:rPr>
        <w:t xml:space="preserve">). </w:t>
      </w:r>
      <w:r w:rsidRPr="002C1823">
        <w:rPr>
          <w:i/>
          <w:lang w:val="en-US"/>
        </w:rPr>
        <w:t>Image of Pope Francis wearing oversized white puffe</w:t>
      </w:r>
      <w:r>
        <w:rPr>
          <w:i/>
          <w:lang w:val="en-US"/>
        </w:rPr>
        <w:t>r</w:t>
      </w:r>
      <w:r w:rsidRPr="002C1823">
        <w:rPr>
          <w:i/>
          <w:lang w:val="en-US"/>
        </w:rPr>
        <w:t xml:space="preserve"> coat is AI-generated</w:t>
      </w:r>
      <w:r w:rsidRPr="002C1823">
        <w:rPr>
          <w:lang w:val="en-US"/>
        </w:rPr>
        <w:t xml:space="preserve">. </w:t>
      </w:r>
      <w:r w:rsidRPr="002C1823">
        <w:t xml:space="preserve">Reuters. </w:t>
      </w:r>
      <w:r w:rsidR="00A42C10">
        <w:br/>
      </w:r>
      <w:hyperlink r:id="rId36" w:history="1">
        <w:r w:rsidR="00A42C10" w:rsidRPr="009F2457">
          <w:rPr>
            <w:rStyle w:val="Hyperlink"/>
            <w:szCs w:val="21"/>
          </w:rPr>
          <w:t>https://www.reuters.com/article/factcheck-pope-ai-idUSL1N36120G/</w:t>
        </w:r>
      </w:hyperlink>
    </w:p>
    <w:p w14:paraId="13662446" w14:textId="56D8CF0E" w:rsidR="00AF3DDA" w:rsidRPr="00BA6AF4" w:rsidRDefault="00C75076" w:rsidP="00E476E0">
      <w:pPr>
        <w:pStyle w:val="AufzhlungszeichenEbene1"/>
        <w:jc w:val="left"/>
        <w:rPr>
          <w:szCs w:val="21"/>
          <w:lang w:val="en-US"/>
        </w:rPr>
      </w:pPr>
      <w:r>
        <w:t>Abbildung</w:t>
      </w:r>
      <w:r w:rsidR="008D32C8">
        <w:t xml:space="preserve"> 1: </w:t>
      </w:r>
      <w:r w:rsidR="00BA6AF4">
        <w:t xml:space="preserve">Copyright Grafik: </w:t>
      </w:r>
      <w:r w:rsidR="00AF3DDA">
        <w:t>Stock</w:t>
      </w:r>
      <w:r w:rsidR="00B91A05">
        <w:t>S</w:t>
      </w:r>
      <w:r w:rsidR="00AF3DDA">
        <w:t>nap. (2015</w:t>
      </w:r>
      <w:r w:rsidR="009F2457">
        <w:t xml:space="preserve">, </w:t>
      </w:r>
      <w:r w:rsidR="009F2457" w:rsidRPr="009F2457">
        <w:t>5. September</w:t>
      </w:r>
      <w:r w:rsidR="00AF3DDA">
        <w:t xml:space="preserve">). </w:t>
      </w:r>
      <w:r w:rsidR="009F2457" w:rsidRPr="009F2457">
        <w:rPr>
          <w:i/>
          <w:iCs/>
        </w:rPr>
        <w:t>Eis, Kegel, Natur</w:t>
      </w:r>
      <w:r w:rsidR="00AF3DDA">
        <w:t xml:space="preserve">. </w:t>
      </w:r>
      <w:r w:rsidR="00AF3DDA" w:rsidRPr="00BA6AF4">
        <w:rPr>
          <w:lang w:val="en-US"/>
        </w:rPr>
        <w:t xml:space="preserve">Pixabay. </w:t>
      </w:r>
      <w:r w:rsidR="00A42C10" w:rsidRPr="00BA6AF4">
        <w:rPr>
          <w:lang w:val="en-US"/>
        </w:rPr>
        <w:br/>
      </w:r>
      <w:hyperlink r:id="rId37" w:history="1">
        <w:r w:rsidR="00A42C10" w:rsidRPr="00BA6AF4">
          <w:rPr>
            <w:rStyle w:val="Hyperlink"/>
            <w:szCs w:val="21"/>
            <w:lang w:val="en-US"/>
          </w:rPr>
          <w:t>https://pixabay.com/de/photos/eis-kegel-strawberry-ice-cream-926426/</w:t>
        </w:r>
      </w:hyperlink>
    </w:p>
    <w:p w14:paraId="23D84B7E" w14:textId="6D846C6E" w:rsidR="00780D9A" w:rsidRPr="00BA6AF4" w:rsidRDefault="00281DBF" w:rsidP="006C2E57">
      <w:pPr>
        <w:pStyle w:val="AufzhlungszeichenEbene1"/>
        <w:jc w:val="left"/>
        <w:rPr>
          <w:color w:val="990000"/>
          <w:szCs w:val="21"/>
          <w:u w:val="single"/>
          <w:lang w:val="en-US"/>
        </w:rPr>
      </w:pPr>
      <w:r>
        <w:rPr>
          <w:rFonts w:ascii="Times New Roman" w:hAnsi="Times New Roman"/>
          <w:noProof/>
          <w:sz w:val="24"/>
          <w:szCs w:val="24"/>
          <w:lang w:eastAsia="de-DE"/>
        </w:rPr>
        <mc:AlternateContent>
          <mc:Choice Requires="wps">
            <w:drawing>
              <wp:anchor distT="45720" distB="45720" distL="114300" distR="114300" simplePos="0" relativeHeight="251673600" behindDoc="1" locked="0" layoutInCell="1" allowOverlap="1" wp14:anchorId="461A7A0C" wp14:editId="53C10EB3">
                <wp:simplePos x="0" y="0"/>
                <wp:positionH relativeFrom="margin">
                  <wp:posOffset>-1905</wp:posOffset>
                </wp:positionH>
                <wp:positionV relativeFrom="paragraph">
                  <wp:posOffset>2524760</wp:posOffset>
                </wp:positionV>
                <wp:extent cx="5745480" cy="716280"/>
                <wp:effectExtent l="0" t="0" r="7620" b="762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3B3E21D1" w14:textId="77777777" w:rsidR="00281DBF" w:rsidRDefault="00281DBF" w:rsidP="00281DBF">
                            <w:pPr>
                              <w:pStyle w:val="Textkrper"/>
                              <w:spacing w:before="0"/>
                              <w:jc w:val="center"/>
                              <w:rPr>
                                <w:sz w:val="20"/>
                                <w:szCs w:val="20"/>
                                <w:shd w:val="clear" w:color="auto" w:fill="FFFFFF"/>
                                <w:lang w:val="en-US"/>
                              </w:rPr>
                            </w:pPr>
                          </w:p>
                          <w:p w14:paraId="59A423D1" w14:textId="77777777" w:rsidR="00281DBF" w:rsidRPr="001D79DA" w:rsidRDefault="00281DBF" w:rsidP="00281DBF">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38" w:history="1">
                              <w:r w:rsidRPr="00FE2E16">
                                <w:rPr>
                                  <w:rStyle w:val="Hyperlink"/>
                                  <w:sz w:val="18"/>
                                  <w:szCs w:val="18"/>
                                  <w:shd w:val="clear" w:color="auto" w:fill="FFFFFF"/>
                                </w:rPr>
                                <w:t>https://creativecommons.org/licenses/by/4.0/legalcode.de</w:t>
                              </w:r>
                            </w:hyperlink>
                          </w:p>
                          <w:p w14:paraId="08FF016A" w14:textId="77777777" w:rsidR="00281DBF" w:rsidRDefault="00281DBF" w:rsidP="00281D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1A7A0C" id="_x0000_t202" coordsize="21600,21600" o:spt="202" path="m,l,21600r21600,l21600,xe">
                <v:stroke joinstyle="miter"/>
                <v:path gradientshapeok="t" o:connecttype="rect"/>
              </v:shapetype>
              <v:shape id="Textfeld 15" o:spid="_x0000_s1026" type="#_x0000_t202" style="position:absolute;left:0;text-align:left;margin-left:-.15pt;margin-top:198.8pt;width:452.4pt;height:56.4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" stroked="f">
                <v:textbox>
                  <w:txbxContent>
                    <w:p w14:paraId="3B3E21D1" w14:textId="77777777" w:rsidR="00281DBF" w:rsidRDefault="00281DBF" w:rsidP="00281DBF">
                      <w:pPr>
                        <w:pStyle w:val="Textkrper"/>
                        <w:spacing w:before="0"/>
                        <w:jc w:val="center"/>
                        <w:rPr>
                          <w:sz w:val="20"/>
                          <w:szCs w:val="20"/>
                          <w:shd w:val="clear" w:color="auto" w:fill="FFFFFF"/>
                          <w:lang w:val="en-US"/>
                        </w:rPr>
                      </w:pPr>
                    </w:p>
                    <w:p w14:paraId="59A423D1" w14:textId="77777777" w:rsidR="00281DBF" w:rsidRPr="001D79DA" w:rsidRDefault="00281DBF" w:rsidP="00281DBF">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39" w:history="1">
                        <w:r w:rsidRPr="00FE2E16">
                          <w:rPr>
                            <w:rStyle w:val="Hyperlink"/>
                            <w:sz w:val="18"/>
                            <w:szCs w:val="18"/>
                            <w:shd w:val="clear" w:color="auto" w:fill="FFFFFF"/>
                          </w:rPr>
                          <w:t>https://creativecommons.org/licenses/by/4.0/legalcode.de</w:t>
                        </w:r>
                      </w:hyperlink>
                    </w:p>
                    <w:p w14:paraId="08FF016A" w14:textId="77777777" w:rsidR="00281DBF" w:rsidRDefault="00281DBF" w:rsidP="00281DBF"/>
                  </w:txbxContent>
                </v:textbox>
                <w10:wrap anchorx="margin"/>
              </v:shape>
            </w:pict>
          </mc:Fallback>
        </mc:AlternateContent>
      </w:r>
      <w:r w:rsidR="008D32C8">
        <w:t xml:space="preserve">Abbildung 2: </w:t>
      </w:r>
      <w:r w:rsidR="00BA6AF4">
        <w:t xml:space="preserve">Copyright Grafik: </w:t>
      </w:r>
      <w:r w:rsidR="00B91A05" w:rsidRPr="00B91A05">
        <w:t>dimitrisvetsikas1969</w:t>
      </w:r>
      <w:r w:rsidR="00BA6AF4">
        <w:t>.</w:t>
      </w:r>
      <w:r w:rsidR="00B91A05" w:rsidRPr="00B91A05">
        <w:t xml:space="preserve"> </w:t>
      </w:r>
      <w:r w:rsidR="00AF3DDA" w:rsidRPr="0007229E">
        <w:t>(2018</w:t>
      </w:r>
      <w:r w:rsidR="009F2457" w:rsidRPr="0007229E">
        <w:t>, 15. August</w:t>
      </w:r>
      <w:r w:rsidR="00AF3DDA" w:rsidRPr="0007229E">
        <w:t xml:space="preserve">). </w:t>
      </w:r>
      <w:r w:rsidR="009F2457" w:rsidRPr="0007229E">
        <w:rPr>
          <w:i/>
          <w:iCs/>
        </w:rPr>
        <w:t>Mini-europa, Miniatur-park, Nyhavn</w:t>
      </w:r>
      <w:r w:rsidR="00AF3DDA" w:rsidRPr="0007229E">
        <w:t xml:space="preserve">. </w:t>
      </w:r>
      <w:r w:rsidR="00AF3DDA" w:rsidRPr="009F2457">
        <w:rPr>
          <w:lang w:val="da-DK"/>
        </w:rPr>
        <w:t>Pixabay.</w:t>
      </w:r>
      <w:r w:rsidR="009F2457">
        <w:rPr>
          <w:lang w:val="da-DK"/>
        </w:rPr>
        <w:t xml:space="preserve"> </w:t>
      </w:r>
      <w:r w:rsidR="009F2457">
        <w:rPr>
          <w:lang w:val="da-DK"/>
        </w:rPr>
        <w:br/>
      </w:r>
      <w:hyperlink r:id="rId40" w:history="1">
        <w:r w:rsidR="009F2457" w:rsidRPr="00BA6AF4">
          <w:rPr>
            <w:rStyle w:val="Hyperlink"/>
            <w:szCs w:val="21"/>
            <w:lang w:val="en-US"/>
          </w:rPr>
          <w:t>https://pixabay.com/de/photos/mini-europa-miniatur-park-nyhavn-3606552/</w:t>
        </w:r>
      </w:hyperlink>
    </w:p>
    <w:sectPr w:rsidR="00780D9A" w:rsidRPr="00BA6AF4" w:rsidSect="00D96EDD">
      <w:headerReference w:type="default" r:id="rId41"/>
      <w:footerReference w:type="default" r:id="rId42"/>
      <w:headerReference w:type="first" r:id="rId43"/>
      <w:footerReference w:type="first" r:id="rId44"/>
      <w:type w:val="continuous"/>
      <w:pgSz w:w="11906" w:h="16838" w:code="9"/>
      <w:pgMar w:top="1418" w:right="1418" w:bottom="113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97A434" w14:textId="77777777" w:rsidR="00DB3BC1" w:rsidRDefault="00DB3BC1" w:rsidP="00DA310F">
      <w:r>
        <w:separator/>
      </w:r>
    </w:p>
  </w:endnote>
  <w:endnote w:type="continuationSeparator" w:id="0">
    <w:p w14:paraId="3E152236" w14:textId="77777777" w:rsidR="00DB3BC1" w:rsidRDefault="00DB3BC1"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LT Std 57 C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6D017" w14:textId="77777777" w:rsidR="00DB3BC1" w:rsidRPr="00FA6048" w:rsidRDefault="00DB3BC1" w:rsidP="00FA6048">
    <w:pPr>
      <w:pStyle w:val="Fuzeile"/>
    </w:pPr>
    <w:r>
      <w:rPr>
        <w:noProof/>
        <w:lang w:eastAsia="de-DE"/>
      </w:rPr>
      <mc:AlternateContent>
        <mc:Choice Requires="wpc">
          <w:drawing>
            <wp:anchor distT="0" distB="0" distL="114300" distR="114300" simplePos="0" relativeHeight="251656192" behindDoc="1" locked="0" layoutInCell="1" allowOverlap="1" wp14:anchorId="74A5496A" wp14:editId="03FE6551">
              <wp:simplePos x="0" y="0"/>
              <wp:positionH relativeFrom="page">
                <wp:posOffset>6105525</wp:posOffset>
              </wp:positionH>
              <wp:positionV relativeFrom="page">
                <wp:posOffset>10153650</wp:posOffset>
              </wp:positionV>
              <wp:extent cx="598170" cy="539750"/>
              <wp:effectExtent l="0" t="0" r="49530" b="50800"/>
              <wp:wrapNone/>
              <wp:docPr id="6"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7"/>
                      <wps:cNvCnPr>
                        <a:cxnSpLocks noChangeShapeType="1"/>
                      </wps:cNvCnPr>
                      <wps:spPr bwMode="auto">
                        <a:xfrm>
                          <a:off x="561382"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6248663" id="Zeichenbereich 6" o:spid="_x0000_s1026" editas="canvas" style="position:absolute;margin-left:480.75pt;margin-top:799.5pt;width:47.1pt;height:42.5pt;z-index:-251660288;mso-position-horizontal-relative:page;mso-position-vertical-relative:page" coordsize="5981,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1;height:5397;visibility:visible;mso-wrap-style:square">
                <v:fill o:detectmouseclick="t"/>
                <v:path o:connecttype="none"/>
              </v:shape>
              <v:line id="Line 7" o:spid="_x0000_s1028" style="position:absolute;visibility:visible;mso-wrap-style:square" from="5613,0" to="5621,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41E54" w14:textId="77777777" w:rsidR="00DB3BC1" w:rsidRDefault="00DB3BC1"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586CF" w14:textId="77777777" w:rsidR="00DB3BC1" w:rsidRDefault="00DB3BC1" w:rsidP="00DA310F">
      <w:r>
        <w:separator/>
      </w:r>
    </w:p>
  </w:footnote>
  <w:footnote w:type="continuationSeparator" w:id="0">
    <w:p w14:paraId="6CDB2178" w14:textId="77777777" w:rsidR="00DB3BC1" w:rsidRDefault="00DB3BC1" w:rsidP="00DA310F">
      <w:r>
        <w:continuationSeparator/>
      </w:r>
    </w:p>
  </w:footnote>
  <w:footnote w:id="1">
    <w:p w14:paraId="4314C09B" w14:textId="206A0844" w:rsidR="00DA68EE" w:rsidRPr="00454405" w:rsidRDefault="00DA68EE">
      <w:pPr>
        <w:pStyle w:val="Funotentext"/>
        <w:rPr>
          <w:lang w:val="en-US"/>
        </w:rPr>
      </w:pPr>
      <w:r>
        <w:rPr>
          <w:rStyle w:val="Funotenzeichen"/>
        </w:rPr>
        <w:footnoteRef/>
      </w:r>
      <w:r w:rsidR="00BA5D75" w:rsidRPr="00711C89">
        <w:rPr>
          <w:lang w:val="en-US"/>
        </w:rPr>
        <w:t>Reuter</w:t>
      </w:r>
      <w:r w:rsidR="002C1823">
        <w:rPr>
          <w:lang w:val="en-US"/>
        </w:rPr>
        <w:t>s</w:t>
      </w:r>
      <w:r w:rsidR="00BA5D75" w:rsidRPr="00711C89">
        <w:rPr>
          <w:lang w:val="en-US"/>
        </w:rPr>
        <w:t xml:space="preserve"> Fact Check (2023</w:t>
      </w:r>
      <w:r w:rsidR="002C1823">
        <w:rPr>
          <w:lang w:val="en-US"/>
        </w:rPr>
        <w:t>).</w:t>
      </w:r>
    </w:p>
  </w:footnote>
  <w:footnote w:id="2">
    <w:p w14:paraId="7762C6D1" w14:textId="3F52D4AA" w:rsidR="006E788F" w:rsidRPr="00454405" w:rsidRDefault="006E788F">
      <w:pPr>
        <w:pStyle w:val="Funotentext"/>
        <w:rPr>
          <w:lang w:val="en-US"/>
        </w:rPr>
      </w:pPr>
      <w:r>
        <w:rPr>
          <w:rStyle w:val="Funotenzeichen"/>
        </w:rPr>
        <w:footnoteRef/>
      </w:r>
      <w:r w:rsidRPr="002C1823">
        <w:rPr>
          <w:lang w:val="en-US"/>
        </w:rPr>
        <w:t xml:space="preserve"> </w:t>
      </w:r>
      <w:r w:rsidR="002C1823" w:rsidRPr="00711C89">
        <w:rPr>
          <w:lang w:val="en-US"/>
        </w:rPr>
        <w:t>Reuter</w:t>
      </w:r>
      <w:r w:rsidR="002C1823">
        <w:rPr>
          <w:lang w:val="en-US"/>
        </w:rPr>
        <w:t>s</w:t>
      </w:r>
      <w:r w:rsidR="002C1823" w:rsidRPr="00711C89">
        <w:rPr>
          <w:lang w:val="en-US"/>
        </w:rPr>
        <w:t xml:space="preserve"> Fact Check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5464B" w14:textId="56E076DB" w:rsidR="00DB3BC1" w:rsidRDefault="00DB3BC1" w:rsidP="00556E33">
    <w:pPr>
      <w:pStyle w:val="Kopfzeile"/>
      <w:tabs>
        <w:tab w:val="clear" w:pos="9072"/>
        <w:tab w:val="left" w:pos="3381"/>
        <w:tab w:val="right" w:pos="9070"/>
      </w:tabs>
      <w:jc w:val="left"/>
      <w:rPr>
        <w:b w:val="0"/>
      </w:rPr>
    </w:pPr>
    <w:r>
      <w:rPr>
        <w:b w:val="0"/>
      </w:rPr>
      <w:tab/>
    </w:r>
    <w:r>
      <w:rPr>
        <w:b w:val="0"/>
      </w:rPr>
      <w:tab/>
    </w:r>
    <w:r>
      <w:rPr>
        <w:b w:val="0"/>
      </w:rPr>
      <w:tab/>
    </w:r>
    <w:r>
      <w:rPr>
        <w:b w:val="0"/>
      </w:rPr>
      <w:fldChar w:fldCharType="begin"/>
    </w:r>
    <w:r>
      <w:rPr>
        <w:b w:val="0"/>
      </w:rPr>
      <w:instrText xml:space="preserve"> STYLEREF  "Überschrift 1" \n  \* MERGEFORMAT </w:instrText>
    </w:r>
    <w:r>
      <w:rPr>
        <w:b w:val="0"/>
      </w:rPr>
      <w:fldChar w:fldCharType="separate"/>
    </w:r>
    <w:r w:rsidR="00F00512" w:rsidRPr="00F00512">
      <w:rPr>
        <w:bCs/>
      </w:rPr>
      <w:t>2</w:t>
    </w:r>
    <w:r>
      <w:rPr>
        <w:b w:val="0"/>
        <w:bCs/>
      </w:rPr>
      <w:fldChar w:fldCharType="end"/>
    </w:r>
    <w:r>
      <w:rPr>
        <w:b w:val="0"/>
      </w:rPr>
      <w:t xml:space="preserve">  </w:t>
    </w:r>
    <w:r w:rsidR="00F00512">
      <w:fldChar w:fldCharType="begin"/>
    </w:r>
    <w:r w:rsidR="00F00512">
      <w:instrText xml:space="preserve"> STYLEREF  "Überschrift 1"  \* MERGEFORMAT </w:instrText>
    </w:r>
    <w:r w:rsidR="00F00512">
      <w:fldChar w:fldCharType="separate"/>
    </w:r>
    <w:r w:rsidR="00F00512">
      <w:t>Aufgabe</w:t>
    </w:r>
    <w:r w:rsidR="00F00512">
      <w:fldChar w:fldCharType="end"/>
    </w:r>
  </w:p>
  <w:p w14:paraId="21F690C7" w14:textId="77777777" w:rsidR="00DB3BC1" w:rsidRPr="006C182E" w:rsidRDefault="00DB3BC1" w:rsidP="006C182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60D39" w14:textId="77777777" w:rsidR="00DB3BC1" w:rsidRDefault="00DB3BC1" w:rsidP="00F33F35">
    <w:r>
      <w:rPr>
        <w:noProof/>
        <w:lang w:eastAsia="de-DE"/>
      </w:rPr>
      <w:drawing>
        <wp:anchor distT="0" distB="0" distL="114300" distR="114300" simplePos="0" relativeHeight="251669504" behindDoc="0" locked="0" layoutInCell="1" allowOverlap="1" wp14:anchorId="51818700" wp14:editId="7124FC24">
          <wp:simplePos x="0" y="0"/>
          <wp:positionH relativeFrom="margin">
            <wp:posOffset>322</wp:posOffset>
          </wp:positionH>
          <wp:positionV relativeFrom="paragraph">
            <wp:posOffset>-46146</wp:posOffset>
          </wp:positionV>
          <wp:extent cx="1323833" cy="74918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K-Logo_1200dpi.tif"/>
                  <pic:cNvPicPr/>
                </pic:nvPicPr>
                <pic:blipFill>
                  <a:blip r:embed="rId1">
                    <a:extLst>
                      <a:ext uri="{28A0092B-C50C-407E-A947-70E740481C1C}">
                        <a14:useLocalDpi xmlns:a14="http://schemas.microsoft.com/office/drawing/2010/main" val="0"/>
                      </a:ext>
                    </a:extLst>
                  </a:blip>
                  <a:stretch>
                    <a:fillRect/>
                  </a:stretch>
                </pic:blipFill>
                <pic:spPr>
                  <a:xfrm>
                    <a:off x="0" y="0"/>
                    <a:ext cx="1323833" cy="74918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7456" behindDoc="0" locked="0" layoutInCell="1" allowOverlap="1" wp14:anchorId="32E9D58F" wp14:editId="4FB298C1">
          <wp:simplePos x="0" y="0"/>
          <wp:positionH relativeFrom="margin">
            <wp:posOffset>4549775</wp:posOffset>
          </wp:positionH>
          <wp:positionV relativeFrom="paragraph">
            <wp:posOffset>72703</wp:posOffset>
          </wp:positionV>
          <wp:extent cx="1234440" cy="514350"/>
          <wp:effectExtent l="0" t="0" r="381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qb-logo, small.tif"/>
                  <pic:cNvPicPr/>
                </pic:nvPicPr>
                <pic:blipFill>
                  <a:blip r:embed="rId2">
                    <a:extLst>
                      <a:ext uri="{28A0092B-C50C-407E-A947-70E740481C1C}">
                        <a14:useLocalDpi xmlns:a14="http://schemas.microsoft.com/office/drawing/2010/main" val="0"/>
                      </a:ext>
                    </a:extLst>
                  </a:blip>
                  <a:stretch>
                    <a:fillRect/>
                  </a:stretch>
                </pic:blipFill>
                <pic:spPr>
                  <a:xfrm>
                    <a:off x="0" y="0"/>
                    <a:ext cx="1234440" cy="514350"/>
                  </a:xfrm>
                  <a:prstGeom prst="rect">
                    <a:avLst/>
                  </a:prstGeom>
                </pic:spPr>
              </pic:pic>
            </a:graphicData>
          </a:graphic>
        </wp:anchor>
      </w:drawing>
    </w:r>
    <w:r>
      <w:rPr>
        <w:noProof/>
        <w:lang w:eastAsia="de-DE"/>
      </w:rPr>
      <w:drawing>
        <wp:anchor distT="0" distB="0" distL="114300" distR="114300" simplePos="0" relativeHeight="251668480" behindDoc="0" locked="0" layoutInCell="1" allowOverlap="1" wp14:anchorId="119AFABC" wp14:editId="0191B0E1">
          <wp:simplePos x="0" y="0"/>
          <wp:positionH relativeFrom="margin">
            <wp:posOffset>2468567</wp:posOffset>
          </wp:positionH>
          <wp:positionV relativeFrom="paragraph">
            <wp:posOffset>7620</wp:posOffset>
          </wp:positionV>
          <wp:extent cx="711200" cy="7112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 rund.tif"/>
                  <pic:cNvPicPr/>
                </pic:nvPicPr>
                <pic:blipFill>
                  <a:blip r:embed="rId3">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p>
  <w:p w14:paraId="019617C8" w14:textId="77777777" w:rsidR="00DB3BC1" w:rsidRDefault="00DB3BC1" w:rsidP="00F33F35"/>
  <w:p w14:paraId="761AFF7D" w14:textId="77777777" w:rsidR="00DB3BC1" w:rsidRDefault="00DB3BC1" w:rsidP="00F33F35">
    <w:pPr>
      <w:jc w:val="center"/>
    </w:pPr>
  </w:p>
  <w:p w14:paraId="04C84238" w14:textId="77777777" w:rsidR="00DB3BC1" w:rsidRDefault="00DB3BC1" w:rsidP="00F33F35">
    <w:pPr>
      <w:jc w:val="center"/>
    </w:pPr>
  </w:p>
  <w:p w14:paraId="11A11B43" w14:textId="77777777" w:rsidR="00DB3BC1" w:rsidRDefault="00DB3BC1" w:rsidP="00F33F35">
    <w:pPr>
      <w:jc w:val="center"/>
    </w:pPr>
  </w:p>
  <w:p w14:paraId="6C9FA6AA" w14:textId="77777777" w:rsidR="00DB3BC1" w:rsidRPr="00F33F35" w:rsidRDefault="00DB3BC1" w:rsidP="00F33F35">
    <w:pPr>
      <w:spacing w:line="259" w:lineRule="auto"/>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475A5"/>
    <w:multiLevelType w:val="hybridMultilevel"/>
    <w:tmpl w:val="3E5A7146"/>
    <w:lvl w:ilvl="0" w:tplc="FF76F946">
      <w:start w:val="1"/>
      <w:numFmt w:val="bullet"/>
      <w:lvlText w:val=""/>
      <w:lvlJc w:val="left"/>
      <w:pPr>
        <w:ind w:left="360" w:hanging="360"/>
      </w:pPr>
      <w:rPr>
        <w:rFonts w:ascii="Symbol" w:hAnsi="Symbol" w:hint="default"/>
      </w:rPr>
    </w:lvl>
    <w:lvl w:ilvl="1" w:tplc="8C00865A">
      <w:start w:val="1"/>
      <w:numFmt w:val="bullet"/>
      <w:lvlText w:val="o"/>
      <w:lvlJc w:val="left"/>
      <w:pPr>
        <w:ind w:left="1080" w:hanging="360"/>
      </w:pPr>
      <w:rPr>
        <w:rFonts w:ascii="Courier New" w:hAnsi="Courier New" w:cs="Courier New" w:hint="default"/>
      </w:rPr>
    </w:lvl>
    <w:lvl w:ilvl="2" w:tplc="CA5262AC">
      <w:start w:val="1"/>
      <w:numFmt w:val="bullet"/>
      <w:lvlText w:val=""/>
      <w:lvlJc w:val="left"/>
      <w:pPr>
        <w:ind w:left="1800" w:hanging="360"/>
      </w:pPr>
      <w:rPr>
        <w:rFonts w:ascii="Wingdings" w:hAnsi="Wingdings" w:hint="default"/>
      </w:rPr>
    </w:lvl>
    <w:lvl w:ilvl="3" w:tplc="C27810DE">
      <w:start w:val="1"/>
      <w:numFmt w:val="bullet"/>
      <w:lvlText w:val=""/>
      <w:lvlJc w:val="left"/>
      <w:pPr>
        <w:ind w:left="2520" w:hanging="360"/>
      </w:pPr>
      <w:rPr>
        <w:rFonts w:ascii="Symbol" w:hAnsi="Symbol" w:hint="default"/>
      </w:rPr>
    </w:lvl>
    <w:lvl w:ilvl="4" w:tplc="9B021842">
      <w:start w:val="1"/>
      <w:numFmt w:val="bullet"/>
      <w:lvlText w:val="o"/>
      <w:lvlJc w:val="left"/>
      <w:pPr>
        <w:ind w:left="3240" w:hanging="360"/>
      </w:pPr>
      <w:rPr>
        <w:rFonts w:ascii="Courier New" w:hAnsi="Courier New" w:cs="Courier New" w:hint="default"/>
      </w:rPr>
    </w:lvl>
    <w:lvl w:ilvl="5" w:tplc="E58607FC">
      <w:start w:val="1"/>
      <w:numFmt w:val="bullet"/>
      <w:lvlText w:val=""/>
      <w:lvlJc w:val="left"/>
      <w:pPr>
        <w:ind w:left="3960" w:hanging="360"/>
      </w:pPr>
      <w:rPr>
        <w:rFonts w:ascii="Wingdings" w:hAnsi="Wingdings" w:hint="default"/>
      </w:rPr>
    </w:lvl>
    <w:lvl w:ilvl="6" w:tplc="B142BF1E">
      <w:start w:val="1"/>
      <w:numFmt w:val="bullet"/>
      <w:lvlText w:val=""/>
      <w:lvlJc w:val="left"/>
      <w:pPr>
        <w:ind w:left="4680" w:hanging="360"/>
      </w:pPr>
      <w:rPr>
        <w:rFonts w:ascii="Symbol" w:hAnsi="Symbol" w:hint="default"/>
      </w:rPr>
    </w:lvl>
    <w:lvl w:ilvl="7" w:tplc="60CE4A00">
      <w:start w:val="1"/>
      <w:numFmt w:val="bullet"/>
      <w:lvlText w:val="o"/>
      <w:lvlJc w:val="left"/>
      <w:pPr>
        <w:ind w:left="5400" w:hanging="360"/>
      </w:pPr>
      <w:rPr>
        <w:rFonts w:ascii="Courier New" w:hAnsi="Courier New" w:cs="Courier New" w:hint="default"/>
      </w:rPr>
    </w:lvl>
    <w:lvl w:ilvl="8" w:tplc="49E2E474">
      <w:start w:val="1"/>
      <w:numFmt w:val="bullet"/>
      <w:lvlText w:val=""/>
      <w:lvlJc w:val="left"/>
      <w:pPr>
        <w:ind w:left="6120" w:hanging="360"/>
      </w:pPr>
      <w:rPr>
        <w:rFonts w:ascii="Wingdings" w:hAnsi="Wingdings" w:hint="default"/>
      </w:rPr>
    </w:lvl>
  </w:abstractNum>
  <w:abstractNum w:abstractNumId="1" w15:restartNumberingAfterBreak="0">
    <w:nsid w:val="192965B1"/>
    <w:multiLevelType w:val="hybridMultilevel"/>
    <w:tmpl w:val="F1CA5806"/>
    <w:lvl w:ilvl="0" w:tplc="3EB0464C">
      <w:start w:val="1"/>
      <w:numFmt w:val="bullet"/>
      <w:lvlText w:val=""/>
      <w:lvlJc w:val="left"/>
      <w:pPr>
        <w:ind w:left="360" w:hanging="360"/>
      </w:pPr>
      <w:rPr>
        <w:rFonts w:ascii="Symbol" w:hAnsi="Symbol" w:hint="default"/>
      </w:rPr>
    </w:lvl>
    <w:lvl w:ilvl="1" w:tplc="3E26AF76">
      <w:start w:val="1"/>
      <w:numFmt w:val="bullet"/>
      <w:lvlText w:val="o"/>
      <w:lvlJc w:val="left"/>
      <w:pPr>
        <w:ind w:left="1080" w:hanging="360"/>
      </w:pPr>
      <w:rPr>
        <w:rFonts w:ascii="Courier New" w:hAnsi="Courier New" w:cs="Courier New" w:hint="default"/>
      </w:rPr>
    </w:lvl>
    <w:lvl w:ilvl="2" w:tplc="BD38AB42">
      <w:start w:val="1"/>
      <w:numFmt w:val="bullet"/>
      <w:lvlText w:val=""/>
      <w:lvlJc w:val="left"/>
      <w:pPr>
        <w:ind w:left="1800" w:hanging="360"/>
      </w:pPr>
      <w:rPr>
        <w:rFonts w:ascii="Wingdings" w:hAnsi="Wingdings" w:hint="default"/>
      </w:rPr>
    </w:lvl>
    <w:lvl w:ilvl="3" w:tplc="9D30CD5C">
      <w:start w:val="1"/>
      <w:numFmt w:val="bullet"/>
      <w:lvlText w:val=""/>
      <w:lvlJc w:val="left"/>
      <w:pPr>
        <w:ind w:left="2520" w:hanging="360"/>
      </w:pPr>
      <w:rPr>
        <w:rFonts w:ascii="Symbol" w:hAnsi="Symbol" w:hint="default"/>
      </w:rPr>
    </w:lvl>
    <w:lvl w:ilvl="4" w:tplc="F4DA1656">
      <w:start w:val="1"/>
      <w:numFmt w:val="bullet"/>
      <w:lvlText w:val="o"/>
      <w:lvlJc w:val="left"/>
      <w:pPr>
        <w:ind w:left="3240" w:hanging="360"/>
      </w:pPr>
      <w:rPr>
        <w:rFonts w:ascii="Courier New" w:hAnsi="Courier New" w:cs="Courier New" w:hint="default"/>
      </w:rPr>
    </w:lvl>
    <w:lvl w:ilvl="5" w:tplc="4630154A">
      <w:start w:val="1"/>
      <w:numFmt w:val="bullet"/>
      <w:lvlText w:val=""/>
      <w:lvlJc w:val="left"/>
      <w:pPr>
        <w:ind w:left="3960" w:hanging="360"/>
      </w:pPr>
      <w:rPr>
        <w:rFonts w:ascii="Wingdings" w:hAnsi="Wingdings" w:hint="default"/>
      </w:rPr>
    </w:lvl>
    <w:lvl w:ilvl="6" w:tplc="1CD8EBAC">
      <w:start w:val="1"/>
      <w:numFmt w:val="bullet"/>
      <w:lvlText w:val=""/>
      <w:lvlJc w:val="left"/>
      <w:pPr>
        <w:ind w:left="4680" w:hanging="360"/>
      </w:pPr>
      <w:rPr>
        <w:rFonts w:ascii="Symbol" w:hAnsi="Symbol" w:hint="default"/>
      </w:rPr>
    </w:lvl>
    <w:lvl w:ilvl="7" w:tplc="C4F09ECA">
      <w:start w:val="1"/>
      <w:numFmt w:val="bullet"/>
      <w:lvlText w:val="o"/>
      <w:lvlJc w:val="left"/>
      <w:pPr>
        <w:ind w:left="5400" w:hanging="360"/>
      </w:pPr>
      <w:rPr>
        <w:rFonts w:ascii="Courier New" w:hAnsi="Courier New" w:cs="Courier New" w:hint="default"/>
      </w:rPr>
    </w:lvl>
    <w:lvl w:ilvl="8" w:tplc="3C38B5F6">
      <w:start w:val="1"/>
      <w:numFmt w:val="bullet"/>
      <w:lvlText w:val=""/>
      <w:lvlJc w:val="left"/>
      <w:pPr>
        <w:ind w:left="6120" w:hanging="360"/>
      </w:pPr>
      <w:rPr>
        <w:rFonts w:ascii="Wingdings" w:hAnsi="Wingdings" w:hint="default"/>
      </w:rPr>
    </w:lvl>
  </w:abstractNum>
  <w:abstractNum w:abstractNumId="2" w15:restartNumberingAfterBreak="0">
    <w:nsid w:val="1949390C"/>
    <w:multiLevelType w:val="hybridMultilevel"/>
    <w:tmpl w:val="774E8A94"/>
    <w:lvl w:ilvl="0" w:tplc="B4D267AA">
      <w:start w:val="1"/>
      <w:numFmt w:val="lowerLetter"/>
      <w:lvlText w:val="%1)"/>
      <w:lvlJc w:val="left"/>
      <w:pPr>
        <w:ind w:left="360" w:hanging="360"/>
      </w:pPr>
      <w:rPr>
        <w:rFonts w:hint="default"/>
      </w:rPr>
    </w:lvl>
    <w:lvl w:ilvl="1" w:tplc="6E4CEF5E">
      <w:start w:val="1"/>
      <w:numFmt w:val="lowerLetter"/>
      <w:lvlText w:val="%2."/>
      <w:lvlJc w:val="left"/>
      <w:pPr>
        <w:ind w:left="1080" w:hanging="360"/>
      </w:pPr>
    </w:lvl>
    <w:lvl w:ilvl="2" w:tplc="7BC48CCC">
      <w:start w:val="1"/>
      <w:numFmt w:val="lowerRoman"/>
      <w:lvlText w:val="%3."/>
      <w:lvlJc w:val="right"/>
      <w:pPr>
        <w:ind w:left="1800" w:hanging="180"/>
      </w:pPr>
    </w:lvl>
    <w:lvl w:ilvl="3" w:tplc="E708CEAE">
      <w:start w:val="1"/>
      <w:numFmt w:val="decimal"/>
      <w:lvlText w:val="%4."/>
      <w:lvlJc w:val="left"/>
      <w:pPr>
        <w:ind w:left="2520" w:hanging="360"/>
      </w:pPr>
    </w:lvl>
    <w:lvl w:ilvl="4" w:tplc="6F1E53E6">
      <w:start w:val="1"/>
      <w:numFmt w:val="lowerLetter"/>
      <w:lvlText w:val="%5."/>
      <w:lvlJc w:val="left"/>
      <w:pPr>
        <w:ind w:left="3240" w:hanging="360"/>
      </w:pPr>
    </w:lvl>
    <w:lvl w:ilvl="5" w:tplc="2A1005F8">
      <w:start w:val="1"/>
      <w:numFmt w:val="lowerRoman"/>
      <w:lvlText w:val="%6."/>
      <w:lvlJc w:val="right"/>
      <w:pPr>
        <w:ind w:left="3960" w:hanging="180"/>
      </w:pPr>
    </w:lvl>
    <w:lvl w:ilvl="6" w:tplc="3B3E2F98">
      <w:start w:val="1"/>
      <w:numFmt w:val="decimal"/>
      <w:lvlText w:val="%7."/>
      <w:lvlJc w:val="left"/>
      <w:pPr>
        <w:ind w:left="4680" w:hanging="360"/>
      </w:pPr>
    </w:lvl>
    <w:lvl w:ilvl="7" w:tplc="26DC5204">
      <w:start w:val="1"/>
      <w:numFmt w:val="lowerLetter"/>
      <w:lvlText w:val="%8."/>
      <w:lvlJc w:val="left"/>
      <w:pPr>
        <w:ind w:left="5400" w:hanging="360"/>
      </w:pPr>
    </w:lvl>
    <w:lvl w:ilvl="8" w:tplc="FDCE76EE">
      <w:start w:val="1"/>
      <w:numFmt w:val="lowerRoman"/>
      <w:lvlText w:val="%9."/>
      <w:lvlJc w:val="right"/>
      <w:pPr>
        <w:ind w:left="6120" w:hanging="180"/>
      </w:pPr>
    </w:lvl>
  </w:abstractNum>
  <w:abstractNum w:abstractNumId="3" w15:restartNumberingAfterBreak="0">
    <w:nsid w:val="19A340B8"/>
    <w:multiLevelType w:val="hybridMultilevel"/>
    <w:tmpl w:val="1876CC1A"/>
    <w:lvl w:ilvl="0" w:tplc="B22005EA">
      <w:start w:val="1"/>
      <w:numFmt w:val="lowerLetter"/>
      <w:lvlText w:val="%1)"/>
      <w:lvlJc w:val="left"/>
      <w:pPr>
        <w:ind w:left="360" w:hanging="360"/>
      </w:pPr>
      <w:rPr>
        <w:rFonts w:hint="default"/>
      </w:rPr>
    </w:lvl>
    <w:lvl w:ilvl="1" w:tplc="45901126">
      <w:start w:val="1"/>
      <w:numFmt w:val="lowerLetter"/>
      <w:lvlText w:val="%2."/>
      <w:lvlJc w:val="left"/>
      <w:pPr>
        <w:ind w:left="1080" w:hanging="360"/>
      </w:pPr>
    </w:lvl>
    <w:lvl w:ilvl="2" w:tplc="235AA1F2">
      <w:start w:val="1"/>
      <w:numFmt w:val="lowerRoman"/>
      <w:lvlText w:val="%3."/>
      <w:lvlJc w:val="right"/>
      <w:pPr>
        <w:ind w:left="1800" w:hanging="180"/>
      </w:pPr>
    </w:lvl>
    <w:lvl w:ilvl="3" w:tplc="4288CFB2">
      <w:start w:val="1"/>
      <w:numFmt w:val="decimal"/>
      <w:lvlText w:val="%4."/>
      <w:lvlJc w:val="left"/>
      <w:pPr>
        <w:ind w:left="2520" w:hanging="360"/>
      </w:pPr>
    </w:lvl>
    <w:lvl w:ilvl="4" w:tplc="884EC09E">
      <w:start w:val="1"/>
      <w:numFmt w:val="lowerLetter"/>
      <w:lvlText w:val="%5."/>
      <w:lvlJc w:val="left"/>
      <w:pPr>
        <w:ind w:left="3240" w:hanging="360"/>
      </w:pPr>
    </w:lvl>
    <w:lvl w:ilvl="5" w:tplc="27FC3E6C">
      <w:start w:val="1"/>
      <w:numFmt w:val="lowerRoman"/>
      <w:lvlText w:val="%6."/>
      <w:lvlJc w:val="right"/>
      <w:pPr>
        <w:ind w:left="3960" w:hanging="180"/>
      </w:pPr>
    </w:lvl>
    <w:lvl w:ilvl="6" w:tplc="2CE25972">
      <w:start w:val="1"/>
      <w:numFmt w:val="decimal"/>
      <w:lvlText w:val="%7."/>
      <w:lvlJc w:val="left"/>
      <w:pPr>
        <w:ind w:left="4680" w:hanging="360"/>
      </w:pPr>
    </w:lvl>
    <w:lvl w:ilvl="7" w:tplc="E2D48B40">
      <w:start w:val="1"/>
      <w:numFmt w:val="lowerLetter"/>
      <w:lvlText w:val="%8."/>
      <w:lvlJc w:val="left"/>
      <w:pPr>
        <w:ind w:left="5400" w:hanging="360"/>
      </w:pPr>
    </w:lvl>
    <w:lvl w:ilvl="8" w:tplc="BC20D000">
      <w:start w:val="1"/>
      <w:numFmt w:val="lowerRoman"/>
      <w:lvlText w:val="%9."/>
      <w:lvlJc w:val="right"/>
      <w:pPr>
        <w:ind w:left="6120" w:hanging="180"/>
      </w:pPr>
    </w:lvl>
  </w:abstractNum>
  <w:abstractNum w:abstractNumId="4" w15:restartNumberingAfterBreak="0">
    <w:nsid w:val="245C23CF"/>
    <w:multiLevelType w:val="hybridMultilevel"/>
    <w:tmpl w:val="D2744122"/>
    <w:lvl w:ilvl="0" w:tplc="47562FA8">
      <w:start w:val="1"/>
      <w:numFmt w:val="lowerLetter"/>
      <w:lvlText w:val="%1)"/>
      <w:lvlJc w:val="left"/>
      <w:pPr>
        <w:ind w:left="360" w:hanging="360"/>
      </w:pPr>
      <w:rPr>
        <w:rFonts w:hint="default"/>
      </w:rPr>
    </w:lvl>
    <w:lvl w:ilvl="1" w:tplc="C1E63904">
      <w:start w:val="1"/>
      <w:numFmt w:val="lowerLetter"/>
      <w:lvlText w:val="%2."/>
      <w:lvlJc w:val="left"/>
      <w:pPr>
        <w:ind w:left="1080" w:hanging="360"/>
      </w:pPr>
    </w:lvl>
    <w:lvl w:ilvl="2" w:tplc="B88A01F0">
      <w:start w:val="1"/>
      <w:numFmt w:val="lowerRoman"/>
      <w:lvlText w:val="%3."/>
      <w:lvlJc w:val="right"/>
      <w:pPr>
        <w:ind w:left="1800" w:hanging="180"/>
      </w:pPr>
    </w:lvl>
    <w:lvl w:ilvl="3" w:tplc="9F261940">
      <w:start w:val="1"/>
      <w:numFmt w:val="decimal"/>
      <w:lvlText w:val="%4."/>
      <w:lvlJc w:val="left"/>
      <w:pPr>
        <w:ind w:left="2520" w:hanging="360"/>
      </w:pPr>
    </w:lvl>
    <w:lvl w:ilvl="4" w:tplc="06A65838">
      <w:start w:val="1"/>
      <w:numFmt w:val="lowerLetter"/>
      <w:lvlText w:val="%5."/>
      <w:lvlJc w:val="left"/>
      <w:pPr>
        <w:ind w:left="3240" w:hanging="360"/>
      </w:pPr>
    </w:lvl>
    <w:lvl w:ilvl="5" w:tplc="BE02D636">
      <w:start w:val="1"/>
      <w:numFmt w:val="lowerRoman"/>
      <w:lvlText w:val="%6."/>
      <w:lvlJc w:val="right"/>
      <w:pPr>
        <w:ind w:left="3960" w:hanging="180"/>
      </w:pPr>
    </w:lvl>
    <w:lvl w:ilvl="6" w:tplc="539AB51A">
      <w:start w:val="1"/>
      <w:numFmt w:val="decimal"/>
      <w:lvlText w:val="%7."/>
      <w:lvlJc w:val="left"/>
      <w:pPr>
        <w:ind w:left="4680" w:hanging="360"/>
      </w:pPr>
    </w:lvl>
    <w:lvl w:ilvl="7" w:tplc="388CCDDA">
      <w:start w:val="1"/>
      <w:numFmt w:val="lowerLetter"/>
      <w:lvlText w:val="%8."/>
      <w:lvlJc w:val="left"/>
      <w:pPr>
        <w:ind w:left="5400" w:hanging="360"/>
      </w:pPr>
    </w:lvl>
    <w:lvl w:ilvl="8" w:tplc="9CD2D080">
      <w:start w:val="1"/>
      <w:numFmt w:val="lowerRoman"/>
      <w:lvlText w:val="%9."/>
      <w:lvlJc w:val="right"/>
      <w:pPr>
        <w:ind w:left="6120" w:hanging="180"/>
      </w:pPr>
    </w:lvl>
  </w:abstractNum>
  <w:abstractNum w:abstractNumId="5" w15:restartNumberingAfterBreak="0">
    <w:nsid w:val="4ACF212F"/>
    <w:multiLevelType w:val="hybridMultilevel"/>
    <w:tmpl w:val="85626964"/>
    <w:lvl w:ilvl="0" w:tplc="7A4AE78E">
      <w:start w:val="1"/>
      <w:numFmt w:val="lowerLetter"/>
      <w:lvlText w:val="%1)"/>
      <w:lvlJc w:val="left"/>
      <w:pPr>
        <w:ind w:left="360" w:hanging="360"/>
      </w:pPr>
      <w:rPr>
        <w:rFonts w:hint="default"/>
      </w:rPr>
    </w:lvl>
    <w:lvl w:ilvl="1" w:tplc="BC3E2012">
      <w:start w:val="1"/>
      <w:numFmt w:val="lowerLetter"/>
      <w:lvlText w:val="%2."/>
      <w:lvlJc w:val="left"/>
      <w:pPr>
        <w:ind w:left="1080" w:hanging="360"/>
      </w:pPr>
    </w:lvl>
    <w:lvl w:ilvl="2" w:tplc="AC640AB0">
      <w:start w:val="1"/>
      <w:numFmt w:val="lowerRoman"/>
      <w:lvlText w:val="%3."/>
      <w:lvlJc w:val="right"/>
      <w:pPr>
        <w:ind w:left="1800" w:hanging="180"/>
      </w:pPr>
    </w:lvl>
    <w:lvl w:ilvl="3" w:tplc="722EAD2E">
      <w:start w:val="1"/>
      <w:numFmt w:val="decimal"/>
      <w:lvlText w:val="%4."/>
      <w:lvlJc w:val="left"/>
      <w:pPr>
        <w:ind w:left="2520" w:hanging="360"/>
      </w:pPr>
    </w:lvl>
    <w:lvl w:ilvl="4" w:tplc="3E6C357E">
      <w:start w:val="1"/>
      <w:numFmt w:val="lowerLetter"/>
      <w:lvlText w:val="%5."/>
      <w:lvlJc w:val="left"/>
      <w:pPr>
        <w:ind w:left="3240" w:hanging="360"/>
      </w:pPr>
    </w:lvl>
    <w:lvl w:ilvl="5" w:tplc="842AE7C6">
      <w:start w:val="1"/>
      <w:numFmt w:val="lowerRoman"/>
      <w:lvlText w:val="%6."/>
      <w:lvlJc w:val="right"/>
      <w:pPr>
        <w:ind w:left="3960" w:hanging="180"/>
      </w:pPr>
    </w:lvl>
    <w:lvl w:ilvl="6" w:tplc="13EA5998">
      <w:start w:val="1"/>
      <w:numFmt w:val="decimal"/>
      <w:lvlText w:val="%7."/>
      <w:lvlJc w:val="left"/>
      <w:pPr>
        <w:ind w:left="4680" w:hanging="360"/>
      </w:pPr>
    </w:lvl>
    <w:lvl w:ilvl="7" w:tplc="A32EBD82">
      <w:start w:val="1"/>
      <w:numFmt w:val="lowerLetter"/>
      <w:lvlText w:val="%8."/>
      <w:lvlJc w:val="left"/>
      <w:pPr>
        <w:ind w:left="5400" w:hanging="360"/>
      </w:pPr>
    </w:lvl>
    <w:lvl w:ilvl="8" w:tplc="BB4495FE">
      <w:start w:val="1"/>
      <w:numFmt w:val="lowerRoman"/>
      <w:lvlText w:val="%9."/>
      <w:lvlJc w:val="right"/>
      <w:pPr>
        <w:ind w:left="6120" w:hanging="180"/>
      </w:pPr>
    </w:lvl>
  </w:abstractNum>
  <w:abstractNum w:abstractNumId="6" w15:restartNumberingAfterBreak="0">
    <w:nsid w:val="562929A1"/>
    <w:multiLevelType w:val="hybridMultilevel"/>
    <w:tmpl w:val="67A209B4"/>
    <w:lvl w:ilvl="0" w:tplc="8332A9CC">
      <w:start w:val="1"/>
      <w:numFmt w:val="bullet"/>
      <w:lvlText w:val=""/>
      <w:lvlJc w:val="left"/>
      <w:pPr>
        <w:ind w:left="360" w:hanging="360"/>
      </w:pPr>
      <w:rPr>
        <w:rFonts w:ascii="Symbol" w:hAnsi="Symbol" w:hint="default"/>
      </w:rPr>
    </w:lvl>
    <w:lvl w:ilvl="1" w:tplc="7CD8029E">
      <w:start w:val="1"/>
      <w:numFmt w:val="bullet"/>
      <w:lvlText w:val="o"/>
      <w:lvlJc w:val="left"/>
      <w:pPr>
        <w:ind w:left="1080" w:hanging="360"/>
      </w:pPr>
      <w:rPr>
        <w:rFonts w:ascii="Courier New" w:hAnsi="Courier New" w:cs="Courier New" w:hint="default"/>
      </w:rPr>
    </w:lvl>
    <w:lvl w:ilvl="2" w:tplc="E74AA81C">
      <w:start w:val="1"/>
      <w:numFmt w:val="bullet"/>
      <w:lvlText w:val=""/>
      <w:lvlJc w:val="left"/>
      <w:pPr>
        <w:ind w:left="1800" w:hanging="360"/>
      </w:pPr>
      <w:rPr>
        <w:rFonts w:ascii="Wingdings" w:hAnsi="Wingdings" w:hint="default"/>
      </w:rPr>
    </w:lvl>
    <w:lvl w:ilvl="3" w:tplc="DEB8CA26">
      <w:start w:val="1"/>
      <w:numFmt w:val="bullet"/>
      <w:lvlText w:val=""/>
      <w:lvlJc w:val="left"/>
      <w:pPr>
        <w:ind w:left="2520" w:hanging="360"/>
      </w:pPr>
      <w:rPr>
        <w:rFonts w:ascii="Symbol" w:hAnsi="Symbol" w:hint="default"/>
      </w:rPr>
    </w:lvl>
    <w:lvl w:ilvl="4" w:tplc="9020A918">
      <w:start w:val="1"/>
      <w:numFmt w:val="bullet"/>
      <w:lvlText w:val="o"/>
      <w:lvlJc w:val="left"/>
      <w:pPr>
        <w:ind w:left="3240" w:hanging="360"/>
      </w:pPr>
      <w:rPr>
        <w:rFonts w:ascii="Courier New" w:hAnsi="Courier New" w:cs="Courier New" w:hint="default"/>
      </w:rPr>
    </w:lvl>
    <w:lvl w:ilvl="5" w:tplc="78FAAE84">
      <w:start w:val="1"/>
      <w:numFmt w:val="bullet"/>
      <w:lvlText w:val=""/>
      <w:lvlJc w:val="left"/>
      <w:pPr>
        <w:ind w:left="3960" w:hanging="360"/>
      </w:pPr>
      <w:rPr>
        <w:rFonts w:ascii="Wingdings" w:hAnsi="Wingdings" w:hint="default"/>
      </w:rPr>
    </w:lvl>
    <w:lvl w:ilvl="6" w:tplc="7EFE6C38">
      <w:start w:val="1"/>
      <w:numFmt w:val="bullet"/>
      <w:lvlText w:val=""/>
      <w:lvlJc w:val="left"/>
      <w:pPr>
        <w:ind w:left="4680" w:hanging="360"/>
      </w:pPr>
      <w:rPr>
        <w:rFonts w:ascii="Symbol" w:hAnsi="Symbol" w:hint="default"/>
      </w:rPr>
    </w:lvl>
    <w:lvl w:ilvl="7" w:tplc="0CE4E37A">
      <w:start w:val="1"/>
      <w:numFmt w:val="bullet"/>
      <w:lvlText w:val="o"/>
      <w:lvlJc w:val="left"/>
      <w:pPr>
        <w:ind w:left="5400" w:hanging="360"/>
      </w:pPr>
      <w:rPr>
        <w:rFonts w:ascii="Courier New" w:hAnsi="Courier New" w:cs="Courier New" w:hint="default"/>
      </w:rPr>
    </w:lvl>
    <w:lvl w:ilvl="8" w:tplc="44C4A0EA">
      <w:start w:val="1"/>
      <w:numFmt w:val="bullet"/>
      <w:lvlText w:val=""/>
      <w:lvlJc w:val="left"/>
      <w:pPr>
        <w:ind w:left="6120" w:hanging="360"/>
      </w:pPr>
      <w:rPr>
        <w:rFonts w:ascii="Wingdings" w:hAnsi="Wingdings" w:hint="default"/>
      </w:rPr>
    </w:lvl>
  </w:abstractNum>
  <w:abstractNum w:abstractNumId="7"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8"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A2F51A1"/>
    <w:multiLevelType w:val="hybridMultilevel"/>
    <w:tmpl w:val="C7CC7C12"/>
    <w:lvl w:ilvl="0" w:tplc="56C41DD2">
      <w:start w:val="1"/>
      <w:numFmt w:val="lowerLetter"/>
      <w:lvlText w:val="%1)"/>
      <w:lvlJc w:val="left"/>
      <w:pPr>
        <w:ind w:left="360" w:hanging="360"/>
      </w:pPr>
      <w:rPr>
        <w:rFonts w:hint="default"/>
      </w:rPr>
    </w:lvl>
    <w:lvl w:ilvl="1" w:tplc="58CABBD6">
      <w:start w:val="1"/>
      <w:numFmt w:val="lowerLetter"/>
      <w:lvlText w:val="%2."/>
      <w:lvlJc w:val="left"/>
      <w:pPr>
        <w:ind w:left="1080" w:hanging="360"/>
      </w:pPr>
    </w:lvl>
    <w:lvl w:ilvl="2" w:tplc="8BA22CE2">
      <w:start w:val="1"/>
      <w:numFmt w:val="lowerRoman"/>
      <w:lvlText w:val="%3."/>
      <w:lvlJc w:val="right"/>
      <w:pPr>
        <w:ind w:left="1800" w:hanging="180"/>
      </w:pPr>
    </w:lvl>
    <w:lvl w:ilvl="3" w:tplc="4C6C25BC">
      <w:start w:val="1"/>
      <w:numFmt w:val="decimal"/>
      <w:lvlText w:val="%4."/>
      <w:lvlJc w:val="left"/>
      <w:pPr>
        <w:ind w:left="2520" w:hanging="360"/>
      </w:pPr>
    </w:lvl>
    <w:lvl w:ilvl="4" w:tplc="25A698B2">
      <w:start w:val="1"/>
      <w:numFmt w:val="lowerLetter"/>
      <w:lvlText w:val="%5."/>
      <w:lvlJc w:val="left"/>
      <w:pPr>
        <w:ind w:left="3240" w:hanging="360"/>
      </w:pPr>
    </w:lvl>
    <w:lvl w:ilvl="5" w:tplc="6346F5A2">
      <w:start w:val="1"/>
      <w:numFmt w:val="lowerRoman"/>
      <w:lvlText w:val="%6."/>
      <w:lvlJc w:val="right"/>
      <w:pPr>
        <w:ind w:left="3960" w:hanging="180"/>
      </w:pPr>
    </w:lvl>
    <w:lvl w:ilvl="6" w:tplc="0134613C">
      <w:start w:val="1"/>
      <w:numFmt w:val="decimal"/>
      <w:lvlText w:val="%7."/>
      <w:lvlJc w:val="left"/>
      <w:pPr>
        <w:ind w:left="4680" w:hanging="360"/>
      </w:pPr>
    </w:lvl>
    <w:lvl w:ilvl="7" w:tplc="D612F718">
      <w:start w:val="1"/>
      <w:numFmt w:val="lowerLetter"/>
      <w:lvlText w:val="%8."/>
      <w:lvlJc w:val="left"/>
      <w:pPr>
        <w:ind w:left="5400" w:hanging="360"/>
      </w:pPr>
    </w:lvl>
    <w:lvl w:ilvl="8" w:tplc="167CD962">
      <w:start w:val="1"/>
      <w:numFmt w:val="lowerRoman"/>
      <w:lvlText w:val="%9."/>
      <w:lvlJc w:val="right"/>
      <w:pPr>
        <w:ind w:left="6120" w:hanging="180"/>
      </w:pPr>
    </w:lvl>
  </w:abstractNum>
  <w:num w:numId="1">
    <w:abstractNumId w:val="7"/>
  </w:num>
  <w:num w:numId="2">
    <w:abstractNumId w:val="8"/>
  </w:num>
  <w:num w:numId="3">
    <w:abstractNumId w:val="9"/>
  </w:num>
  <w:num w:numId="4">
    <w:abstractNumId w:val="2"/>
  </w:num>
  <w:num w:numId="5">
    <w:abstractNumId w:val="10"/>
  </w:num>
  <w:num w:numId="6">
    <w:abstractNumId w:val="5"/>
  </w:num>
  <w:num w:numId="7">
    <w:abstractNumId w:val="4"/>
  </w:num>
  <w:num w:numId="8">
    <w:abstractNumId w:val="6"/>
  </w:num>
  <w:num w:numId="9">
    <w:abstractNumId w:val="0"/>
  </w:num>
  <w:num w:numId="10">
    <w:abstractNumId w:val="1"/>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9"/>
  <w:autoHyphenation/>
  <w:hyphenationZone w:val="425"/>
  <w:characterSpacingControl w:val="doNotCompress"/>
  <w:hdrShapeDefaults>
    <o:shapedefaults v:ext="edit" spidmax="49153"/>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F35"/>
    <w:rsid w:val="00005039"/>
    <w:rsid w:val="000073FB"/>
    <w:rsid w:val="0001049C"/>
    <w:rsid w:val="000227AE"/>
    <w:rsid w:val="00027487"/>
    <w:rsid w:val="00030E42"/>
    <w:rsid w:val="000320E6"/>
    <w:rsid w:val="00033863"/>
    <w:rsid w:val="00035C9B"/>
    <w:rsid w:val="00045162"/>
    <w:rsid w:val="00051EE3"/>
    <w:rsid w:val="00053DBC"/>
    <w:rsid w:val="00055A20"/>
    <w:rsid w:val="00056014"/>
    <w:rsid w:val="00057523"/>
    <w:rsid w:val="00062B98"/>
    <w:rsid w:val="00065838"/>
    <w:rsid w:val="0007229E"/>
    <w:rsid w:val="000846FB"/>
    <w:rsid w:val="00087F9D"/>
    <w:rsid w:val="000900C8"/>
    <w:rsid w:val="000A2632"/>
    <w:rsid w:val="000A3508"/>
    <w:rsid w:val="000A4512"/>
    <w:rsid w:val="000B0ABC"/>
    <w:rsid w:val="000B6008"/>
    <w:rsid w:val="000C1817"/>
    <w:rsid w:val="000C337C"/>
    <w:rsid w:val="000C5519"/>
    <w:rsid w:val="000C6557"/>
    <w:rsid w:val="000D3E0B"/>
    <w:rsid w:val="000D4A02"/>
    <w:rsid w:val="000D529F"/>
    <w:rsid w:val="000E5B50"/>
    <w:rsid w:val="000F4D87"/>
    <w:rsid w:val="001107ED"/>
    <w:rsid w:val="00110C19"/>
    <w:rsid w:val="00110D9B"/>
    <w:rsid w:val="001110DA"/>
    <w:rsid w:val="0011216E"/>
    <w:rsid w:val="00115040"/>
    <w:rsid w:val="0011706E"/>
    <w:rsid w:val="001327BA"/>
    <w:rsid w:val="00132D59"/>
    <w:rsid w:val="0013683E"/>
    <w:rsid w:val="001462D6"/>
    <w:rsid w:val="00146A60"/>
    <w:rsid w:val="00147E58"/>
    <w:rsid w:val="0015787C"/>
    <w:rsid w:val="001614B1"/>
    <w:rsid w:val="00161CD9"/>
    <w:rsid w:val="001623AC"/>
    <w:rsid w:val="0016317A"/>
    <w:rsid w:val="00166224"/>
    <w:rsid w:val="001711FD"/>
    <w:rsid w:val="00173155"/>
    <w:rsid w:val="00174C75"/>
    <w:rsid w:val="0018038D"/>
    <w:rsid w:val="00194152"/>
    <w:rsid w:val="00196794"/>
    <w:rsid w:val="0019688A"/>
    <w:rsid w:val="001A027C"/>
    <w:rsid w:val="001A5F5D"/>
    <w:rsid w:val="001B1D73"/>
    <w:rsid w:val="001B691A"/>
    <w:rsid w:val="001C0097"/>
    <w:rsid w:val="001C2E8E"/>
    <w:rsid w:val="001C7591"/>
    <w:rsid w:val="001E4F18"/>
    <w:rsid w:val="00203749"/>
    <w:rsid w:val="002046F4"/>
    <w:rsid w:val="002054FC"/>
    <w:rsid w:val="0020741D"/>
    <w:rsid w:val="00212A05"/>
    <w:rsid w:val="00212E03"/>
    <w:rsid w:val="002201E4"/>
    <w:rsid w:val="00221CE6"/>
    <w:rsid w:val="0022229B"/>
    <w:rsid w:val="00226EC7"/>
    <w:rsid w:val="00237235"/>
    <w:rsid w:val="002379B9"/>
    <w:rsid w:val="00244297"/>
    <w:rsid w:val="0025094F"/>
    <w:rsid w:val="00250ADE"/>
    <w:rsid w:val="002537B9"/>
    <w:rsid w:val="00253865"/>
    <w:rsid w:val="00255206"/>
    <w:rsid w:val="002602A6"/>
    <w:rsid w:val="00274635"/>
    <w:rsid w:val="002808AF"/>
    <w:rsid w:val="00281DBF"/>
    <w:rsid w:val="00283A3E"/>
    <w:rsid w:val="00284108"/>
    <w:rsid w:val="00287653"/>
    <w:rsid w:val="00295204"/>
    <w:rsid w:val="00296A32"/>
    <w:rsid w:val="002A0A33"/>
    <w:rsid w:val="002A552F"/>
    <w:rsid w:val="002A6ADE"/>
    <w:rsid w:val="002B5774"/>
    <w:rsid w:val="002B762B"/>
    <w:rsid w:val="002C1512"/>
    <w:rsid w:val="002C1823"/>
    <w:rsid w:val="002C2731"/>
    <w:rsid w:val="002D5192"/>
    <w:rsid w:val="002E1F7F"/>
    <w:rsid w:val="002E5173"/>
    <w:rsid w:val="002E785D"/>
    <w:rsid w:val="002F2627"/>
    <w:rsid w:val="002F4DAA"/>
    <w:rsid w:val="00302BF4"/>
    <w:rsid w:val="00304B7E"/>
    <w:rsid w:val="00305E13"/>
    <w:rsid w:val="003128FE"/>
    <w:rsid w:val="00313D42"/>
    <w:rsid w:val="00317536"/>
    <w:rsid w:val="00317553"/>
    <w:rsid w:val="00322B42"/>
    <w:rsid w:val="00324769"/>
    <w:rsid w:val="0032575E"/>
    <w:rsid w:val="00326D4C"/>
    <w:rsid w:val="00327EE2"/>
    <w:rsid w:val="00342C20"/>
    <w:rsid w:val="00350816"/>
    <w:rsid w:val="003530DD"/>
    <w:rsid w:val="00354550"/>
    <w:rsid w:val="00355EFE"/>
    <w:rsid w:val="0035652B"/>
    <w:rsid w:val="00356B93"/>
    <w:rsid w:val="00357AD8"/>
    <w:rsid w:val="00361C0F"/>
    <w:rsid w:val="003626DB"/>
    <w:rsid w:val="00363DDC"/>
    <w:rsid w:val="00383DBD"/>
    <w:rsid w:val="00386572"/>
    <w:rsid w:val="00386EEE"/>
    <w:rsid w:val="003B23CD"/>
    <w:rsid w:val="003B271F"/>
    <w:rsid w:val="003B2B93"/>
    <w:rsid w:val="003B2F01"/>
    <w:rsid w:val="003B5B89"/>
    <w:rsid w:val="003B5ED3"/>
    <w:rsid w:val="003D0B4A"/>
    <w:rsid w:val="003D5A9A"/>
    <w:rsid w:val="003E037E"/>
    <w:rsid w:val="003E125A"/>
    <w:rsid w:val="003E755C"/>
    <w:rsid w:val="003F045F"/>
    <w:rsid w:val="003F4440"/>
    <w:rsid w:val="004008DF"/>
    <w:rsid w:val="00402FDE"/>
    <w:rsid w:val="004150DB"/>
    <w:rsid w:val="0041527B"/>
    <w:rsid w:val="0042312C"/>
    <w:rsid w:val="00441AA4"/>
    <w:rsid w:val="00445F3F"/>
    <w:rsid w:val="004540E4"/>
    <w:rsid w:val="00454405"/>
    <w:rsid w:val="00460A2A"/>
    <w:rsid w:val="00465571"/>
    <w:rsid w:val="0047020C"/>
    <w:rsid w:val="00472ABB"/>
    <w:rsid w:val="00474D90"/>
    <w:rsid w:val="00475685"/>
    <w:rsid w:val="00475EE1"/>
    <w:rsid w:val="00483E5F"/>
    <w:rsid w:val="0048691F"/>
    <w:rsid w:val="0049673E"/>
    <w:rsid w:val="004C04F5"/>
    <w:rsid w:val="004C0C1F"/>
    <w:rsid w:val="004C27E2"/>
    <w:rsid w:val="004D163E"/>
    <w:rsid w:val="004D4388"/>
    <w:rsid w:val="004D5FB1"/>
    <w:rsid w:val="004E1266"/>
    <w:rsid w:val="004F267E"/>
    <w:rsid w:val="00503721"/>
    <w:rsid w:val="00505F7E"/>
    <w:rsid w:val="00510ADD"/>
    <w:rsid w:val="00521815"/>
    <w:rsid w:val="005314CD"/>
    <w:rsid w:val="00533BB5"/>
    <w:rsid w:val="00540F5E"/>
    <w:rsid w:val="005443A8"/>
    <w:rsid w:val="00550615"/>
    <w:rsid w:val="005511FB"/>
    <w:rsid w:val="005544E6"/>
    <w:rsid w:val="0055661E"/>
    <w:rsid w:val="00556E33"/>
    <w:rsid w:val="0055701A"/>
    <w:rsid w:val="00560217"/>
    <w:rsid w:val="0056517A"/>
    <w:rsid w:val="0057236D"/>
    <w:rsid w:val="0057305D"/>
    <w:rsid w:val="00575916"/>
    <w:rsid w:val="00577DDC"/>
    <w:rsid w:val="00593A04"/>
    <w:rsid w:val="00594BAD"/>
    <w:rsid w:val="005A5BE9"/>
    <w:rsid w:val="005C2E5B"/>
    <w:rsid w:val="005C456A"/>
    <w:rsid w:val="005D269E"/>
    <w:rsid w:val="005D3FB7"/>
    <w:rsid w:val="005D5D4C"/>
    <w:rsid w:val="005D67E4"/>
    <w:rsid w:val="005F27F0"/>
    <w:rsid w:val="005F531B"/>
    <w:rsid w:val="005F7EBB"/>
    <w:rsid w:val="00606CD1"/>
    <w:rsid w:val="00623EA9"/>
    <w:rsid w:val="00633950"/>
    <w:rsid w:val="006357F2"/>
    <w:rsid w:val="0064356E"/>
    <w:rsid w:val="00643FCB"/>
    <w:rsid w:val="006601EE"/>
    <w:rsid w:val="0066562C"/>
    <w:rsid w:val="006659AA"/>
    <w:rsid w:val="00676622"/>
    <w:rsid w:val="00677158"/>
    <w:rsid w:val="00687CC3"/>
    <w:rsid w:val="00690334"/>
    <w:rsid w:val="00694FB8"/>
    <w:rsid w:val="0069509E"/>
    <w:rsid w:val="0069654E"/>
    <w:rsid w:val="006966D8"/>
    <w:rsid w:val="006A531E"/>
    <w:rsid w:val="006B2DF2"/>
    <w:rsid w:val="006B611B"/>
    <w:rsid w:val="006C182E"/>
    <w:rsid w:val="006C1F5A"/>
    <w:rsid w:val="006C2E57"/>
    <w:rsid w:val="006C6FB0"/>
    <w:rsid w:val="006D79F0"/>
    <w:rsid w:val="006E073B"/>
    <w:rsid w:val="006E16BE"/>
    <w:rsid w:val="006E788F"/>
    <w:rsid w:val="006F6469"/>
    <w:rsid w:val="007011DD"/>
    <w:rsid w:val="00702FFF"/>
    <w:rsid w:val="00711C89"/>
    <w:rsid w:val="007147C4"/>
    <w:rsid w:val="0072669B"/>
    <w:rsid w:val="00733D4F"/>
    <w:rsid w:val="007475B3"/>
    <w:rsid w:val="0075250D"/>
    <w:rsid w:val="00762ED0"/>
    <w:rsid w:val="00765903"/>
    <w:rsid w:val="007749DA"/>
    <w:rsid w:val="00780D9A"/>
    <w:rsid w:val="00784EE2"/>
    <w:rsid w:val="007949AA"/>
    <w:rsid w:val="007954EE"/>
    <w:rsid w:val="007A6DDB"/>
    <w:rsid w:val="007A7445"/>
    <w:rsid w:val="007B2C08"/>
    <w:rsid w:val="007C39CE"/>
    <w:rsid w:val="007C50B1"/>
    <w:rsid w:val="007C6572"/>
    <w:rsid w:val="007D2769"/>
    <w:rsid w:val="007D4269"/>
    <w:rsid w:val="007F3FE6"/>
    <w:rsid w:val="0080124E"/>
    <w:rsid w:val="00801C37"/>
    <w:rsid w:val="00804B85"/>
    <w:rsid w:val="00806431"/>
    <w:rsid w:val="008077CF"/>
    <w:rsid w:val="00821CCF"/>
    <w:rsid w:val="00822351"/>
    <w:rsid w:val="0083051A"/>
    <w:rsid w:val="00832912"/>
    <w:rsid w:val="00843096"/>
    <w:rsid w:val="008441C2"/>
    <w:rsid w:val="00845142"/>
    <w:rsid w:val="00862C7F"/>
    <w:rsid w:val="00871CF5"/>
    <w:rsid w:val="00875049"/>
    <w:rsid w:val="008759B8"/>
    <w:rsid w:val="00881290"/>
    <w:rsid w:val="00893BFC"/>
    <w:rsid w:val="00895504"/>
    <w:rsid w:val="00896914"/>
    <w:rsid w:val="00896EFA"/>
    <w:rsid w:val="008A17A3"/>
    <w:rsid w:val="008A5089"/>
    <w:rsid w:val="008A79A9"/>
    <w:rsid w:val="008B053D"/>
    <w:rsid w:val="008B26B7"/>
    <w:rsid w:val="008B41D5"/>
    <w:rsid w:val="008B4D58"/>
    <w:rsid w:val="008C3C52"/>
    <w:rsid w:val="008D32C8"/>
    <w:rsid w:val="008D36E7"/>
    <w:rsid w:val="008D6CCF"/>
    <w:rsid w:val="008E0A55"/>
    <w:rsid w:val="008F208A"/>
    <w:rsid w:val="008F6575"/>
    <w:rsid w:val="00900A41"/>
    <w:rsid w:val="00901DFA"/>
    <w:rsid w:val="00905BD1"/>
    <w:rsid w:val="00905C29"/>
    <w:rsid w:val="009077EC"/>
    <w:rsid w:val="00913260"/>
    <w:rsid w:val="0091426D"/>
    <w:rsid w:val="00917F6F"/>
    <w:rsid w:val="00920F43"/>
    <w:rsid w:val="00925911"/>
    <w:rsid w:val="00932289"/>
    <w:rsid w:val="009348F2"/>
    <w:rsid w:val="00952833"/>
    <w:rsid w:val="00961D60"/>
    <w:rsid w:val="009639AC"/>
    <w:rsid w:val="00965322"/>
    <w:rsid w:val="009721FF"/>
    <w:rsid w:val="0097686E"/>
    <w:rsid w:val="00982927"/>
    <w:rsid w:val="00982E76"/>
    <w:rsid w:val="00983E4B"/>
    <w:rsid w:val="009871FF"/>
    <w:rsid w:val="0099189F"/>
    <w:rsid w:val="00993991"/>
    <w:rsid w:val="009B6499"/>
    <w:rsid w:val="009B7821"/>
    <w:rsid w:val="009C1418"/>
    <w:rsid w:val="009D3DE0"/>
    <w:rsid w:val="009D40F5"/>
    <w:rsid w:val="009D432F"/>
    <w:rsid w:val="009D6374"/>
    <w:rsid w:val="009E199E"/>
    <w:rsid w:val="009E536C"/>
    <w:rsid w:val="009E77B6"/>
    <w:rsid w:val="009F215B"/>
    <w:rsid w:val="009F2457"/>
    <w:rsid w:val="009F5623"/>
    <w:rsid w:val="009F611D"/>
    <w:rsid w:val="00A0056C"/>
    <w:rsid w:val="00A05F33"/>
    <w:rsid w:val="00A06348"/>
    <w:rsid w:val="00A10594"/>
    <w:rsid w:val="00A12F8C"/>
    <w:rsid w:val="00A14D29"/>
    <w:rsid w:val="00A223AA"/>
    <w:rsid w:val="00A25556"/>
    <w:rsid w:val="00A26496"/>
    <w:rsid w:val="00A2674C"/>
    <w:rsid w:val="00A32270"/>
    <w:rsid w:val="00A32AB8"/>
    <w:rsid w:val="00A33EB1"/>
    <w:rsid w:val="00A35F77"/>
    <w:rsid w:val="00A42C10"/>
    <w:rsid w:val="00A50B9B"/>
    <w:rsid w:val="00A52132"/>
    <w:rsid w:val="00A52B4A"/>
    <w:rsid w:val="00A66183"/>
    <w:rsid w:val="00A82152"/>
    <w:rsid w:val="00A845E2"/>
    <w:rsid w:val="00A85AC7"/>
    <w:rsid w:val="00A9740D"/>
    <w:rsid w:val="00AA3B40"/>
    <w:rsid w:val="00AB586B"/>
    <w:rsid w:val="00AB6194"/>
    <w:rsid w:val="00AC18BD"/>
    <w:rsid w:val="00AD0B48"/>
    <w:rsid w:val="00AD15B0"/>
    <w:rsid w:val="00AD3565"/>
    <w:rsid w:val="00AD37E0"/>
    <w:rsid w:val="00AD49F1"/>
    <w:rsid w:val="00AE54B6"/>
    <w:rsid w:val="00AE7AFA"/>
    <w:rsid w:val="00AF0EB1"/>
    <w:rsid w:val="00AF25DD"/>
    <w:rsid w:val="00AF2DC1"/>
    <w:rsid w:val="00AF3DDA"/>
    <w:rsid w:val="00AF7460"/>
    <w:rsid w:val="00B015A3"/>
    <w:rsid w:val="00B05130"/>
    <w:rsid w:val="00B0633E"/>
    <w:rsid w:val="00B0781D"/>
    <w:rsid w:val="00B07962"/>
    <w:rsid w:val="00B17320"/>
    <w:rsid w:val="00B23B03"/>
    <w:rsid w:val="00B25580"/>
    <w:rsid w:val="00B30433"/>
    <w:rsid w:val="00B31A55"/>
    <w:rsid w:val="00B324CC"/>
    <w:rsid w:val="00B36052"/>
    <w:rsid w:val="00B47D7D"/>
    <w:rsid w:val="00B55EFC"/>
    <w:rsid w:val="00B5740B"/>
    <w:rsid w:val="00B621B2"/>
    <w:rsid w:val="00B65E38"/>
    <w:rsid w:val="00B712EE"/>
    <w:rsid w:val="00B72BF5"/>
    <w:rsid w:val="00B72D28"/>
    <w:rsid w:val="00B76F60"/>
    <w:rsid w:val="00B80CA6"/>
    <w:rsid w:val="00B81F5F"/>
    <w:rsid w:val="00B87BA6"/>
    <w:rsid w:val="00B91A05"/>
    <w:rsid w:val="00B93036"/>
    <w:rsid w:val="00B9526E"/>
    <w:rsid w:val="00B96CE3"/>
    <w:rsid w:val="00B97046"/>
    <w:rsid w:val="00BA59A2"/>
    <w:rsid w:val="00BA5D75"/>
    <w:rsid w:val="00BA6AF4"/>
    <w:rsid w:val="00BB1687"/>
    <w:rsid w:val="00BB4638"/>
    <w:rsid w:val="00BD34EC"/>
    <w:rsid w:val="00BD599D"/>
    <w:rsid w:val="00BD5D24"/>
    <w:rsid w:val="00BF0F8C"/>
    <w:rsid w:val="00BF7FCC"/>
    <w:rsid w:val="00C177B6"/>
    <w:rsid w:val="00C23481"/>
    <w:rsid w:val="00C23F22"/>
    <w:rsid w:val="00C3022F"/>
    <w:rsid w:val="00C32505"/>
    <w:rsid w:val="00C32649"/>
    <w:rsid w:val="00C330E5"/>
    <w:rsid w:val="00C35C05"/>
    <w:rsid w:val="00C51609"/>
    <w:rsid w:val="00C536CD"/>
    <w:rsid w:val="00C53A17"/>
    <w:rsid w:val="00C62153"/>
    <w:rsid w:val="00C64520"/>
    <w:rsid w:val="00C71FF5"/>
    <w:rsid w:val="00C7349B"/>
    <w:rsid w:val="00C7391B"/>
    <w:rsid w:val="00C75076"/>
    <w:rsid w:val="00C95984"/>
    <w:rsid w:val="00C96A78"/>
    <w:rsid w:val="00CA0576"/>
    <w:rsid w:val="00CA7C0E"/>
    <w:rsid w:val="00CB0F46"/>
    <w:rsid w:val="00CB302D"/>
    <w:rsid w:val="00CB5258"/>
    <w:rsid w:val="00CC0C82"/>
    <w:rsid w:val="00CD4654"/>
    <w:rsid w:val="00CE08D0"/>
    <w:rsid w:val="00CE649B"/>
    <w:rsid w:val="00CF749A"/>
    <w:rsid w:val="00D01536"/>
    <w:rsid w:val="00D11283"/>
    <w:rsid w:val="00D13AAC"/>
    <w:rsid w:val="00D14C2F"/>
    <w:rsid w:val="00D15064"/>
    <w:rsid w:val="00D15168"/>
    <w:rsid w:val="00D1777E"/>
    <w:rsid w:val="00D20576"/>
    <w:rsid w:val="00D25214"/>
    <w:rsid w:val="00D2738C"/>
    <w:rsid w:val="00D33DD4"/>
    <w:rsid w:val="00D41605"/>
    <w:rsid w:val="00D54043"/>
    <w:rsid w:val="00D84E7B"/>
    <w:rsid w:val="00D852D8"/>
    <w:rsid w:val="00D87753"/>
    <w:rsid w:val="00D91FD4"/>
    <w:rsid w:val="00D95BC0"/>
    <w:rsid w:val="00D95D45"/>
    <w:rsid w:val="00D96EDD"/>
    <w:rsid w:val="00DA22A5"/>
    <w:rsid w:val="00DA2381"/>
    <w:rsid w:val="00DA310F"/>
    <w:rsid w:val="00DA5316"/>
    <w:rsid w:val="00DA68EE"/>
    <w:rsid w:val="00DB1FCE"/>
    <w:rsid w:val="00DB3BC1"/>
    <w:rsid w:val="00DB7B49"/>
    <w:rsid w:val="00DC23B1"/>
    <w:rsid w:val="00DC3DA1"/>
    <w:rsid w:val="00DC6627"/>
    <w:rsid w:val="00DD4F43"/>
    <w:rsid w:val="00DE3BDD"/>
    <w:rsid w:val="00DE7FA8"/>
    <w:rsid w:val="00DF10D9"/>
    <w:rsid w:val="00DF5A41"/>
    <w:rsid w:val="00DF5AF3"/>
    <w:rsid w:val="00E07009"/>
    <w:rsid w:val="00E0788F"/>
    <w:rsid w:val="00E11DFC"/>
    <w:rsid w:val="00E12F1B"/>
    <w:rsid w:val="00E22BA4"/>
    <w:rsid w:val="00E265D5"/>
    <w:rsid w:val="00E27309"/>
    <w:rsid w:val="00E476E0"/>
    <w:rsid w:val="00E47756"/>
    <w:rsid w:val="00E503A6"/>
    <w:rsid w:val="00E50AF6"/>
    <w:rsid w:val="00E50F14"/>
    <w:rsid w:val="00E54381"/>
    <w:rsid w:val="00E55D5E"/>
    <w:rsid w:val="00E613F4"/>
    <w:rsid w:val="00E64192"/>
    <w:rsid w:val="00E75AC5"/>
    <w:rsid w:val="00E75DDD"/>
    <w:rsid w:val="00E8057F"/>
    <w:rsid w:val="00E813E1"/>
    <w:rsid w:val="00E827E0"/>
    <w:rsid w:val="00E85D60"/>
    <w:rsid w:val="00E86A01"/>
    <w:rsid w:val="00E915A9"/>
    <w:rsid w:val="00E942DA"/>
    <w:rsid w:val="00EA7131"/>
    <w:rsid w:val="00EB0FF2"/>
    <w:rsid w:val="00EB1BE6"/>
    <w:rsid w:val="00EC0FBB"/>
    <w:rsid w:val="00EC39D8"/>
    <w:rsid w:val="00EC4AB6"/>
    <w:rsid w:val="00EC4CEC"/>
    <w:rsid w:val="00ED0F54"/>
    <w:rsid w:val="00ED60DE"/>
    <w:rsid w:val="00EE2E2D"/>
    <w:rsid w:val="00EE48EB"/>
    <w:rsid w:val="00EF26F0"/>
    <w:rsid w:val="00EF465C"/>
    <w:rsid w:val="00F00512"/>
    <w:rsid w:val="00F0081F"/>
    <w:rsid w:val="00F01F90"/>
    <w:rsid w:val="00F07759"/>
    <w:rsid w:val="00F07A5D"/>
    <w:rsid w:val="00F07AF4"/>
    <w:rsid w:val="00F16322"/>
    <w:rsid w:val="00F1638C"/>
    <w:rsid w:val="00F172A6"/>
    <w:rsid w:val="00F24D6F"/>
    <w:rsid w:val="00F25171"/>
    <w:rsid w:val="00F3023D"/>
    <w:rsid w:val="00F33F35"/>
    <w:rsid w:val="00F33F91"/>
    <w:rsid w:val="00F42FF1"/>
    <w:rsid w:val="00F4351B"/>
    <w:rsid w:val="00F45F8B"/>
    <w:rsid w:val="00F477EA"/>
    <w:rsid w:val="00F559FE"/>
    <w:rsid w:val="00F57254"/>
    <w:rsid w:val="00F6398A"/>
    <w:rsid w:val="00F65053"/>
    <w:rsid w:val="00F66528"/>
    <w:rsid w:val="00F6777F"/>
    <w:rsid w:val="00F74CE7"/>
    <w:rsid w:val="00F955EF"/>
    <w:rsid w:val="00FA53DC"/>
    <w:rsid w:val="00FA5465"/>
    <w:rsid w:val="00FA6048"/>
    <w:rsid w:val="00FB2DAC"/>
    <w:rsid w:val="00FC0468"/>
    <w:rsid w:val="00FC2132"/>
    <w:rsid w:val="00FC560F"/>
    <w:rsid w:val="00FD0988"/>
    <w:rsid w:val="00FD26F6"/>
    <w:rsid w:val="00FD3F41"/>
    <w:rsid w:val="00FE0FB2"/>
    <w:rsid w:val="00FE2433"/>
    <w:rsid w:val="00FE32B5"/>
    <w:rsid w:val="00FF25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359AAC47"/>
  <w15:docId w15:val="{9D814CFA-854B-48C1-B4E0-52FE671C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2"/>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2"/>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2"/>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1"/>
      </w:numPr>
      <w:spacing w:before="120" w:line="280" w:lineRule="exact"/>
      <w:jc w:val="left"/>
    </w:pPr>
    <w:rPr>
      <w:rFonts w:cs="Arial"/>
    </w:rPr>
  </w:style>
  <w:style w:type="paragraph" w:styleId="Fuzeile">
    <w:name w:val="footer"/>
    <w:basedOn w:val="Standard"/>
    <w:link w:val="FuzeileZchn"/>
    <w:uiPriority w:val="99"/>
    <w:rsid w:val="00F07AF4"/>
    <w:pPr>
      <w:tabs>
        <w:tab w:val="right" w:pos="-170"/>
        <w:tab w:val="left" w:pos="9242"/>
      </w:tabs>
      <w:ind w:left="-567"/>
    </w:pPr>
    <w:rPr>
      <w:rFonts w:cs="Arial"/>
      <w:color w:val="808080"/>
      <w:sz w:val="18"/>
    </w:rPr>
  </w:style>
  <w:style w:type="character" w:customStyle="1" w:styleId="FuzeileZchn">
    <w:name w:val="Fußzeile Zchn"/>
    <w:link w:val="Fuzeile"/>
    <w:uiPriority w:val="99"/>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semiHidden/>
    <w:rsid w:val="00F07AF4"/>
    <w:rPr>
      <w:sz w:val="18"/>
      <w:szCs w:val="20"/>
    </w:rPr>
  </w:style>
  <w:style w:type="character" w:customStyle="1" w:styleId="KommentartextZchn">
    <w:name w:val="Kommentartext Zchn"/>
    <w:link w:val="Kommentartext"/>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3"/>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3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paragraph" w:customStyle="1" w:styleId="ZwischenberschriftFS">
    <w:name w:val="Zwischenüberschrift FS"/>
    <w:basedOn w:val="berschrift2"/>
    <w:autoRedefine/>
    <w:qFormat/>
    <w:rsid w:val="009077EC"/>
    <w:pPr>
      <w:numPr>
        <w:ilvl w:val="0"/>
        <w:numId w:val="0"/>
      </w:numPr>
      <w:pBdr>
        <w:bottom w:val="none" w:sz="0" w:space="0" w:color="auto"/>
      </w:pBdr>
    </w:pPr>
    <w:rPr>
      <w:b/>
    </w:rPr>
  </w:style>
  <w:style w:type="paragraph" w:styleId="Beschriftung">
    <w:name w:val="caption"/>
    <w:basedOn w:val="Standard"/>
    <w:next w:val="Standard"/>
    <w:uiPriority w:val="35"/>
    <w:semiHidden/>
    <w:unhideWhenUsed/>
    <w:qFormat/>
    <w:rsid w:val="00577DDC"/>
    <w:pPr>
      <w:spacing w:after="200"/>
    </w:pPr>
    <w:rPr>
      <w:i/>
      <w:iCs/>
      <w:color w:val="1F497D" w:themeColor="text2"/>
      <w:sz w:val="18"/>
      <w:szCs w:val="18"/>
    </w:rPr>
  </w:style>
  <w:style w:type="table" w:customStyle="1" w:styleId="Tabellenraster1">
    <w:name w:val="Tabellenraster1"/>
    <w:basedOn w:val="NormaleTabelle"/>
    <w:next w:val="Tabellenraster"/>
    <w:uiPriority w:val="39"/>
    <w:rsid w:val="00C35C0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2">
    <w:name w:val="Tabellenraster2"/>
    <w:basedOn w:val="NormaleTabelle"/>
    <w:next w:val="Tabellenraster"/>
    <w:uiPriority w:val="39"/>
    <w:rsid w:val="00C35C0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045162"/>
    <w:rPr>
      <w:sz w:val="22"/>
      <w:szCs w:val="22"/>
      <w:lang w:eastAsia="en-US"/>
    </w:rPr>
  </w:style>
  <w:style w:type="character" w:styleId="BesuchterLink">
    <w:name w:val="FollowedHyperlink"/>
    <w:basedOn w:val="Absatz-Standardschriftart"/>
    <w:uiPriority w:val="99"/>
    <w:semiHidden/>
    <w:unhideWhenUsed/>
    <w:rsid w:val="00FC2132"/>
    <w:rPr>
      <w:color w:val="800080" w:themeColor="followedHyperlink"/>
      <w:u w:val="single"/>
    </w:rPr>
  </w:style>
  <w:style w:type="character" w:styleId="NichtaufgelsteErwhnung">
    <w:name w:val="Unresolved Mention"/>
    <w:basedOn w:val="Absatz-Standardschriftart"/>
    <w:uiPriority w:val="99"/>
    <w:semiHidden/>
    <w:unhideWhenUsed/>
    <w:rsid w:val="000C1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1p.de/6ycie" TargetMode="External"/><Relationship Id="rId18" Type="http://schemas.openxmlformats.org/officeDocument/2006/relationships/hyperlink" Target="https://t1p.de/90y89" TargetMode="External"/><Relationship Id="rId26" Type="http://schemas.openxmlformats.org/officeDocument/2006/relationships/image" Target="media/image11.png"/><Relationship Id="rId39" Type="http://schemas.openxmlformats.org/officeDocument/2006/relationships/hyperlink" Target="https://creativecommons.org/licenses/by/4.0/legalcode.de" TargetMode="External"/><Relationship Id="rId21" Type="http://schemas.openxmlformats.org/officeDocument/2006/relationships/image" Target="media/image6.svg"/><Relationship Id="rId34" Type="http://schemas.openxmlformats.org/officeDocument/2006/relationships/hyperlink" Target="https://udlguidelines.cast.org/"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guim.co.uk/img/media/77bc07c9ffa1966e09d87d6a1e948ef779ab7fcc/111_0_3286_1973/master/3286.jpg?width=620&amp;dpr=1&amp;s=none" TargetMode="External"/><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pixabay.com/de/photos/eis-kegel-strawberry-ice-cream-926426/" TargetMode="External"/><Relationship Id="rId40" Type="http://schemas.openxmlformats.org/officeDocument/2006/relationships/hyperlink" Target="https://pixabay.com/de/photos/mini-europa-miniatur-park-nyhavn-3606552/"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svg"/><Relationship Id="rId28" Type="http://schemas.openxmlformats.org/officeDocument/2006/relationships/image" Target="media/image13.jpg"/><Relationship Id="rId36" Type="http://schemas.openxmlformats.org/officeDocument/2006/relationships/hyperlink" Target="https://www.reuters.com/article/factcheck-pope-ai-idUSL1N36120G/" TargetMode="External"/><Relationship Id="rId10" Type="http://schemas.openxmlformats.org/officeDocument/2006/relationships/hyperlink" Target="https://img.chmedia.ch/2023/07/11/1a4add54-ed4d-42e2-b975-3a67bc38cc74.png?width=1360&amp;height=1360&amp;fit=bounds&amp;quality=75&amp;auto=webp&amp;crop=1024,1024,x0,y0" TargetMode="External"/><Relationship Id="rId19" Type="http://schemas.openxmlformats.org/officeDocument/2006/relationships/hyperlink" Target="https://t1p.de/zjvi6" TargetMode="External"/><Relationship Id="rId31" Type="http://schemas.openxmlformats.org/officeDocument/2006/relationships/image" Target="media/image16.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pbs.twimg.com/media/FrsWi88WcAAx-4C?format=jpg&amp;name=360x360" TargetMode="External"/><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image" Target="media/image15.png"/><Relationship Id="rId35" Type="http://schemas.openxmlformats.org/officeDocument/2006/relationships/hyperlink" Target="https://www.youtube.com/playlist?list=PLRKtJ4IpxJpDxl0NTvNYQWKCYzHNuy2xG" TargetMode="External"/><Relationship Id="rId43" Type="http://schemas.openxmlformats.org/officeDocument/2006/relationships/header" Target="header2.xml"/><Relationship Id="rId8" Type="http://schemas.openxmlformats.org/officeDocument/2006/relationships/hyperlink" Target="https://il.srgssr.ch/images/?imageUrl=https%3A%2F%2Fws.srf.ch%2Fasset%2Fimage%2Faudio%2F14d674dd-03c8-4551-9e08-afb039fd4764%2FEPISODE_IMAGE%2F1685715169.jpg&amp;format=jpg&amp;width=960" TargetMode="External"/><Relationship Id="rId3" Type="http://schemas.openxmlformats.org/officeDocument/2006/relationships/styles" Target="styles.xml"/><Relationship Id="rId12" Type="http://schemas.openxmlformats.org/officeDocument/2006/relationships/hyperlink" Target="https://t1p.de/nk7ua" TargetMode="External"/><Relationship Id="rId17" Type="http://schemas.openxmlformats.org/officeDocument/2006/relationships/image" Target="media/image4.png"/><Relationship Id="rId25" Type="http://schemas.openxmlformats.org/officeDocument/2006/relationships/image" Target="media/image10.svg"/><Relationship Id="rId33" Type="http://schemas.openxmlformats.org/officeDocument/2006/relationships/image" Target="media/image18.png"/><Relationship Id="rId38" Type="http://schemas.openxmlformats.org/officeDocument/2006/relationships/hyperlink" Target="https://creativecommons.org/licenses/by/4.0/legalcode.de" TargetMode="External"/><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21.tiff"/><Relationship Id="rId2" Type="http://schemas.openxmlformats.org/officeDocument/2006/relationships/image" Target="media/image20.tiff"/><Relationship Id="rId1" Type="http://schemas.openxmlformats.org/officeDocument/2006/relationships/image" Target="media/image19.tiff"/></Relationships>
</file>

<file path=word/_rels/settings.xml.rels><?xml version="1.0" encoding="UTF-8" standalone="yes"?>
<Relationships xmlns="http://schemas.openxmlformats.org/package/2006/relationships"><Relationship Id="rId1" Type="http://schemas.openxmlformats.org/officeDocument/2006/relationships/attachedTemplate" Target="file:///P:\Weiterentwicklung_BiSta\Projektorga\Vorlagen\Formulare\Beispielvorlagen%20VERA%20AHR\Formatvorlage_2020_02_27_AHR_NaWi.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7ACBE-289C-4E51-BAB9-7F9273571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Formatvorlage_2020_02_27_AHR_NaWi</Template>
  <TotalTime>0</TotalTime>
  <Pages>16</Pages>
  <Words>3243</Words>
  <Characters>20431</Characters>
  <Application>Microsoft Office Word</Application>
  <DocSecurity>0</DocSecurity>
  <Lines>170</Lines>
  <Paragraphs>47</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23627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Schwarze</dc:creator>
  <cp:lastModifiedBy>Christine Titze</cp:lastModifiedBy>
  <cp:revision>2</cp:revision>
  <cp:lastPrinted>2024-03-15T11:16:00Z</cp:lastPrinted>
  <dcterms:created xsi:type="dcterms:W3CDTF">2024-03-19T11:55:00Z</dcterms:created>
  <dcterms:modified xsi:type="dcterms:W3CDTF">2024-03-19T11:55:00Z</dcterms:modified>
</cp:coreProperties>
</file>